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8B2961" w14:textId="77777777" w:rsidR="00990DB2" w:rsidRDefault="00C00150">
      <w:pPr>
        <w:rPr>
          <w:rtl/>
        </w:rPr>
      </w:pPr>
      <w:bookmarkStart w:id="0" w:name="_GoBack"/>
      <w:r>
        <w:rPr>
          <w:noProof/>
          <w:rtl/>
        </w:rPr>
        <w:drawing>
          <wp:anchor distT="0" distB="0" distL="114300" distR="114300" simplePos="0" relativeHeight="251665408" behindDoc="1" locked="0" layoutInCell="1" allowOverlap="1" wp14:anchorId="4E7ED075" wp14:editId="3BDE5AA0">
            <wp:simplePos x="0" y="0"/>
            <wp:positionH relativeFrom="margin">
              <wp:align>center</wp:align>
            </wp:positionH>
            <wp:positionV relativeFrom="page">
              <wp:align>top</wp:align>
            </wp:positionV>
            <wp:extent cx="7612125" cy="10767237"/>
            <wp:effectExtent l="0" t="0" r="8255" b="0"/>
            <wp:wrapNone/>
            <wp:docPr id="1835497228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497228" name="صورة 183549722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2125" cy="107672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37BF3E90" w14:textId="77777777" w:rsidR="00990DB2" w:rsidRDefault="00990DB2"/>
    <w:p w14:paraId="3ECFE95D" w14:textId="77777777" w:rsidR="00990DB2" w:rsidRDefault="00990DB2">
      <w:pPr>
        <w:rPr>
          <w:rtl/>
        </w:rPr>
      </w:pPr>
    </w:p>
    <w:p w14:paraId="49386076" w14:textId="77777777" w:rsidR="0043112A" w:rsidRDefault="0043112A" w:rsidP="00032D4F">
      <w:pPr>
        <w:jc w:val="center"/>
        <w:rPr>
          <w:b/>
          <w:bCs/>
          <w:sz w:val="28"/>
          <w:szCs w:val="28"/>
          <w:u w:val="single"/>
          <w:rtl/>
          <w:lang w:val="en-GB"/>
        </w:rPr>
      </w:pPr>
    </w:p>
    <w:p w14:paraId="690A897B" w14:textId="14E4982E" w:rsidR="00576487" w:rsidRDefault="00AB6CBB" w:rsidP="00032D4F">
      <w:pPr>
        <w:jc w:val="center"/>
        <w:rPr>
          <w:b/>
          <w:bCs/>
          <w:sz w:val="28"/>
          <w:szCs w:val="28"/>
          <w:u w:val="single"/>
          <w:lang w:val="en-GB"/>
        </w:rPr>
      </w:pPr>
      <w:r w:rsidRPr="00AB6CBB">
        <w:rPr>
          <w:rFonts w:cs="Arial" w:hint="cs"/>
          <w:b/>
          <w:bCs/>
          <w:sz w:val="28"/>
          <w:szCs w:val="28"/>
          <w:u w:val="single"/>
          <w:rtl/>
          <w:lang w:val="en-GB"/>
        </w:rPr>
        <w:t>نموذج</w:t>
      </w:r>
      <w:r w:rsidRPr="00AB6CBB">
        <w:rPr>
          <w:rFonts w:cs="Arial"/>
          <w:b/>
          <w:bCs/>
          <w:sz w:val="28"/>
          <w:szCs w:val="28"/>
          <w:u w:val="single"/>
          <w:rtl/>
          <w:lang w:val="en-GB"/>
        </w:rPr>
        <w:t xml:space="preserve"> </w:t>
      </w:r>
      <w:r w:rsidRPr="00AB6CBB">
        <w:rPr>
          <w:rFonts w:cs="Arial" w:hint="cs"/>
          <w:b/>
          <w:bCs/>
          <w:sz w:val="28"/>
          <w:szCs w:val="28"/>
          <w:u w:val="single"/>
          <w:rtl/>
          <w:lang w:val="en-GB"/>
        </w:rPr>
        <w:t>الحضور</w:t>
      </w:r>
      <w:r w:rsidRPr="00AB6CBB">
        <w:rPr>
          <w:rFonts w:cs="Arial"/>
          <w:b/>
          <w:bCs/>
          <w:sz w:val="28"/>
          <w:szCs w:val="28"/>
          <w:u w:val="single"/>
          <w:rtl/>
          <w:lang w:val="en-GB"/>
        </w:rPr>
        <w:t xml:space="preserve"> </w:t>
      </w:r>
      <w:r w:rsidRPr="00AB6CBB">
        <w:rPr>
          <w:rFonts w:cs="Arial" w:hint="cs"/>
          <w:b/>
          <w:bCs/>
          <w:sz w:val="28"/>
          <w:szCs w:val="28"/>
          <w:u w:val="single"/>
          <w:rtl/>
          <w:lang w:val="en-GB"/>
        </w:rPr>
        <w:t>والانصراف</w:t>
      </w:r>
      <w:r w:rsidRPr="00AB6CBB">
        <w:rPr>
          <w:rFonts w:cs="Arial"/>
          <w:b/>
          <w:bCs/>
          <w:sz w:val="28"/>
          <w:szCs w:val="28"/>
          <w:u w:val="single"/>
          <w:rtl/>
          <w:lang w:val="en-GB"/>
        </w:rPr>
        <w:t xml:space="preserve"> </w:t>
      </w:r>
      <w:r w:rsidRPr="00AB6CBB">
        <w:rPr>
          <w:rFonts w:cs="Arial" w:hint="cs"/>
          <w:b/>
          <w:bCs/>
          <w:sz w:val="28"/>
          <w:szCs w:val="28"/>
          <w:u w:val="single"/>
          <w:rtl/>
          <w:lang w:val="en-GB"/>
        </w:rPr>
        <w:t>الأسبوعي</w:t>
      </w:r>
    </w:p>
    <w:p w14:paraId="20AEDB94" w14:textId="6F2A7F73" w:rsidR="00AB6CBB" w:rsidRDefault="00AB6CBB" w:rsidP="00032D4F">
      <w:pPr>
        <w:jc w:val="center"/>
        <w:rPr>
          <w:b/>
          <w:bCs/>
          <w:sz w:val="28"/>
          <w:szCs w:val="28"/>
          <w:u w:val="single"/>
          <w:lang w:val="en-GB"/>
        </w:rPr>
      </w:pPr>
    </w:p>
    <w:p w14:paraId="4C6851F1" w14:textId="6BE2E6C9" w:rsidR="00AB6CBB" w:rsidRDefault="00AB6CBB" w:rsidP="00AB6CBB">
      <w:pPr>
        <w:rPr>
          <w:b/>
          <w:bCs/>
          <w:sz w:val="28"/>
          <w:szCs w:val="28"/>
          <w:u w:val="single"/>
          <w:lang w:val="en-GB"/>
        </w:rPr>
      </w:pPr>
    </w:p>
    <w:p w14:paraId="21E495C2" w14:textId="4D922D41" w:rsidR="00733692" w:rsidRPr="00733692" w:rsidRDefault="00733692" w:rsidP="00733692">
      <w:pPr>
        <w:rPr>
          <w:b/>
          <w:bCs/>
          <w:sz w:val="28"/>
          <w:szCs w:val="28"/>
          <w:rtl/>
          <w:lang w:val="en-GB"/>
        </w:rPr>
      </w:pPr>
      <w:r w:rsidRPr="00733692">
        <w:rPr>
          <w:rFonts w:cs="Arial" w:hint="cs"/>
          <w:b/>
          <w:bCs/>
          <w:sz w:val="28"/>
          <w:szCs w:val="28"/>
          <w:rtl/>
          <w:lang w:val="en-GB"/>
        </w:rPr>
        <w:t>اسم</w:t>
      </w:r>
      <w:r w:rsidRPr="00733692">
        <w:rPr>
          <w:rFonts w:cs="Arial"/>
          <w:b/>
          <w:bCs/>
          <w:sz w:val="28"/>
          <w:szCs w:val="28"/>
          <w:rtl/>
          <w:lang w:val="en-GB"/>
        </w:rPr>
        <w:t xml:space="preserve"> </w:t>
      </w:r>
      <w:r w:rsidRPr="00733692">
        <w:rPr>
          <w:rFonts w:cs="Arial" w:hint="cs"/>
          <w:b/>
          <w:bCs/>
          <w:sz w:val="28"/>
          <w:szCs w:val="28"/>
          <w:rtl/>
          <w:lang w:val="en-GB"/>
        </w:rPr>
        <w:t>الموظف</w:t>
      </w:r>
      <w:r>
        <w:rPr>
          <w:rFonts w:cs="Arial"/>
          <w:b/>
          <w:bCs/>
          <w:sz w:val="28"/>
          <w:szCs w:val="28"/>
          <w:lang w:val="en-GB"/>
        </w:rPr>
        <w:t xml:space="preserve"> </w:t>
      </w:r>
      <w:r w:rsidRPr="00733692">
        <w:rPr>
          <w:rFonts w:cs="Arial"/>
          <w:b/>
          <w:bCs/>
          <w:sz w:val="28"/>
          <w:szCs w:val="28"/>
          <w:rtl/>
          <w:lang w:val="en-GB"/>
        </w:rPr>
        <w:t>:</w:t>
      </w:r>
      <w:r w:rsidRPr="00733692">
        <w:rPr>
          <w:rFonts w:cs="Arial"/>
          <w:b/>
          <w:bCs/>
          <w:sz w:val="28"/>
          <w:szCs w:val="28"/>
          <w:rtl/>
          <w:lang w:val="en-GB"/>
        </w:rPr>
        <w:tab/>
      </w:r>
      <w:r w:rsidRPr="00733692">
        <w:rPr>
          <w:rFonts w:cs="Arial"/>
          <w:b/>
          <w:bCs/>
          <w:sz w:val="28"/>
          <w:szCs w:val="28"/>
          <w:rtl/>
          <w:lang w:val="en-GB"/>
        </w:rPr>
        <w:tab/>
      </w:r>
      <w:r w:rsidRPr="00733692">
        <w:rPr>
          <w:rFonts w:cs="Arial"/>
          <w:b/>
          <w:bCs/>
          <w:sz w:val="28"/>
          <w:szCs w:val="28"/>
          <w:rtl/>
          <w:lang w:val="en-GB"/>
        </w:rPr>
        <w:tab/>
      </w:r>
      <w:r w:rsidRPr="00733692">
        <w:rPr>
          <w:rFonts w:cs="Arial"/>
          <w:b/>
          <w:bCs/>
          <w:sz w:val="28"/>
          <w:szCs w:val="28"/>
          <w:rtl/>
          <w:lang w:val="en-GB"/>
        </w:rPr>
        <w:tab/>
      </w:r>
      <w:r w:rsidRPr="00733692">
        <w:rPr>
          <w:rFonts w:cs="Arial"/>
          <w:b/>
          <w:bCs/>
          <w:sz w:val="28"/>
          <w:szCs w:val="28"/>
          <w:rtl/>
          <w:lang w:val="en-GB"/>
        </w:rPr>
        <w:tab/>
      </w:r>
      <w:r w:rsidRPr="00733692">
        <w:rPr>
          <w:rFonts w:cs="Arial"/>
          <w:b/>
          <w:bCs/>
          <w:sz w:val="28"/>
          <w:szCs w:val="28"/>
          <w:rtl/>
          <w:lang w:val="en-GB"/>
        </w:rPr>
        <w:tab/>
      </w:r>
      <w:r w:rsidRPr="00733692">
        <w:rPr>
          <w:rFonts w:cs="Arial" w:hint="cs"/>
          <w:b/>
          <w:bCs/>
          <w:sz w:val="28"/>
          <w:szCs w:val="28"/>
          <w:rtl/>
          <w:lang w:val="en-GB"/>
        </w:rPr>
        <w:t>الرقم</w:t>
      </w:r>
      <w:r w:rsidRPr="00733692">
        <w:rPr>
          <w:rFonts w:cs="Arial"/>
          <w:b/>
          <w:bCs/>
          <w:sz w:val="28"/>
          <w:szCs w:val="28"/>
          <w:rtl/>
          <w:lang w:val="en-GB"/>
        </w:rPr>
        <w:t xml:space="preserve"> </w:t>
      </w:r>
      <w:r w:rsidRPr="00733692">
        <w:rPr>
          <w:rFonts w:cs="Arial" w:hint="cs"/>
          <w:b/>
          <w:bCs/>
          <w:sz w:val="28"/>
          <w:szCs w:val="28"/>
          <w:rtl/>
          <w:lang w:val="en-GB"/>
        </w:rPr>
        <w:t>الوظيفي</w:t>
      </w:r>
      <w:r>
        <w:rPr>
          <w:rFonts w:cs="Arial"/>
          <w:b/>
          <w:bCs/>
          <w:sz w:val="28"/>
          <w:szCs w:val="28"/>
          <w:lang w:val="en-GB"/>
        </w:rPr>
        <w:t xml:space="preserve"> </w:t>
      </w:r>
      <w:r w:rsidRPr="00733692">
        <w:rPr>
          <w:rFonts w:cs="Arial"/>
          <w:b/>
          <w:bCs/>
          <w:sz w:val="28"/>
          <w:szCs w:val="28"/>
          <w:rtl/>
          <w:lang w:val="en-GB"/>
        </w:rPr>
        <w:t>:</w:t>
      </w:r>
    </w:p>
    <w:p w14:paraId="12D97A3E" w14:textId="4A708A2B" w:rsidR="0031392B" w:rsidRPr="00733692" w:rsidRDefault="00733692" w:rsidP="00733692">
      <w:pPr>
        <w:rPr>
          <w:b/>
          <w:bCs/>
          <w:sz w:val="28"/>
          <w:szCs w:val="28"/>
          <w:lang w:val="en-GB"/>
        </w:rPr>
      </w:pPr>
      <w:r w:rsidRPr="00733692">
        <w:rPr>
          <w:rFonts w:cs="Arial" w:hint="cs"/>
          <w:b/>
          <w:bCs/>
          <w:sz w:val="28"/>
          <w:szCs w:val="28"/>
          <w:rtl/>
          <w:lang w:val="en-GB"/>
        </w:rPr>
        <w:t>الجهة</w:t>
      </w:r>
      <w:r>
        <w:rPr>
          <w:rFonts w:cs="Arial"/>
          <w:b/>
          <w:bCs/>
          <w:sz w:val="28"/>
          <w:szCs w:val="28"/>
          <w:lang w:val="en-GB"/>
        </w:rPr>
        <w:t xml:space="preserve"> </w:t>
      </w:r>
      <w:r w:rsidRPr="00733692">
        <w:rPr>
          <w:rFonts w:cs="Arial"/>
          <w:b/>
          <w:bCs/>
          <w:sz w:val="28"/>
          <w:szCs w:val="28"/>
          <w:rtl/>
          <w:lang w:val="en-GB"/>
        </w:rPr>
        <w:t>: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1982"/>
        <w:gridCol w:w="1415"/>
        <w:gridCol w:w="1965"/>
        <w:gridCol w:w="1875"/>
        <w:gridCol w:w="1462"/>
        <w:gridCol w:w="486"/>
      </w:tblGrid>
      <w:tr w:rsidR="00717776" w:rsidRPr="00F46A5A" w14:paraId="4B21F610" w14:textId="77777777" w:rsidTr="00AB6CBB">
        <w:trPr>
          <w:trHeight w:val="20"/>
          <w:jc w:val="center"/>
        </w:trPr>
        <w:tc>
          <w:tcPr>
            <w:tcW w:w="1271" w:type="dxa"/>
          </w:tcPr>
          <w:p w14:paraId="01049BBF" w14:textId="0852EDE2" w:rsidR="00576487" w:rsidRPr="000024BC" w:rsidRDefault="00576487" w:rsidP="0085278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التوقيع</w:t>
            </w:r>
          </w:p>
        </w:tc>
        <w:tc>
          <w:tcPr>
            <w:tcW w:w="1982" w:type="dxa"/>
            <w:vAlign w:val="center"/>
          </w:tcPr>
          <w:p w14:paraId="3C335B2A" w14:textId="1DC7473C" w:rsidR="00576487" w:rsidRPr="000024BC" w:rsidRDefault="00576487" w:rsidP="00852787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0024BC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وقت الخروج</w:t>
            </w:r>
          </w:p>
        </w:tc>
        <w:tc>
          <w:tcPr>
            <w:tcW w:w="1415" w:type="dxa"/>
          </w:tcPr>
          <w:p w14:paraId="17A4F938" w14:textId="7736A9D6" w:rsidR="00576487" w:rsidRPr="000024BC" w:rsidRDefault="00576487" w:rsidP="0085278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التوقيع</w:t>
            </w:r>
          </w:p>
        </w:tc>
        <w:tc>
          <w:tcPr>
            <w:tcW w:w="1965" w:type="dxa"/>
            <w:vAlign w:val="center"/>
          </w:tcPr>
          <w:p w14:paraId="193D2E68" w14:textId="5495F355" w:rsidR="00576487" w:rsidRPr="000024BC" w:rsidRDefault="00576487" w:rsidP="0085278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  <w:r w:rsidRPr="000024BC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وقت الدخول</w:t>
            </w:r>
          </w:p>
        </w:tc>
        <w:tc>
          <w:tcPr>
            <w:tcW w:w="1875" w:type="dxa"/>
            <w:vAlign w:val="center"/>
          </w:tcPr>
          <w:p w14:paraId="5B29FE95" w14:textId="77777777" w:rsidR="00576487" w:rsidRPr="000024BC" w:rsidRDefault="00576487" w:rsidP="00852787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0024BC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التاريخ</w:t>
            </w:r>
          </w:p>
        </w:tc>
        <w:tc>
          <w:tcPr>
            <w:tcW w:w="1462" w:type="dxa"/>
            <w:vAlign w:val="center"/>
          </w:tcPr>
          <w:p w14:paraId="751879CF" w14:textId="77777777" w:rsidR="00576487" w:rsidRPr="000024BC" w:rsidRDefault="00576487" w:rsidP="00852787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0024BC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اليوم</w:t>
            </w:r>
          </w:p>
        </w:tc>
        <w:tc>
          <w:tcPr>
            <w:tcW w:w="486" w:type="dxa"/>
            <w:vAlign w:val="center"/>
          </w:tcPr>
          <w:p w14:paraId="4705F8AE" w14:textId="77777777" w:rsidR="00576487" w:rsidRPr="000024BC" w:rsidRDefault="00576487" w:rsidP="0085278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  <w:r w:rsidRPr="000024BC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م</w:t>
            </w:r>
          </w:p>
        </w:tc>
      </w:tr>
      <w:tr w:rsidR="00717776" w:rsidRPr="00F46A5A" w14:paraId="7D1747D3" w14:textId="77777777" w:rsidTr="00AB6CBB">
        <w:trPr>
          <w:trHeight w:val="57"/>
          <w:jc w:val="center"/>
        </w:trPr>
        <w:tc>
          <w:tcPr>
            <w:tcW w:w="1271" w:type="dxa"/>
          </w:tcPr>
          <w:p w14:paraId="73D987E9" w14:textId="77777777" w:rsidR="00576487" w:rsidRDefault="00576487" w:rsidP="0085278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sdt>
          <w:sdtPr>
            <w:rPr>
              <w:b/>
              <w:bCs/>
              <w:sz w:val="24"/>
              <w:szCs w:val="24"/>
              <w:rtl/>
              <w:lang w:val="en-GB"/>
            </w:rPr>
            <w:id w:val="-1079283087"/>
            <w:placeholder>
              <w:docPart w:val="C6B52F0E8F084CA6B1723534019A76FF"/>
            </w:placeholder>
            <w:showingPlcHdr/>
            <w:date>
              <w:dateFormat w:val="h:mm am/pm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1982" w:type="dxa"/>
                <w:vAlign w:val="center"/>
              </w:tcPr>
              <w:p w14:paraId="70E9AF42" w14:textId="28D7A4C9" w:rsidR="00576487" w:rsidRPr="005423A8" w:rsidRDefault="00576487" w:rsidP="0085278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انقر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أو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اضغط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لإدخال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تاريخ</w:t>
                </w:r>
                <w:r w:rsidRPr="005423A8">
                  <w:rPr>
                    <w:rStyle w:val="ad"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1415" w:type="dxa"/>
          </w:tcPr>
          <w:p w14:paraId="39314837" w14:textId="77777777" w:rsidR="00576487" w:rsidRDefault="00576487" w:rsidP="0085278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sdt>
          <w:sdtPr>
            <w:rPr>
              <w:b/>
              <w:bCs/>
              <w:sz w:val="24"/>
              <w:szCs w:val="24"/>
              <w:rtl/>
              <w:lang w:val="en-GB"/>
            </w:rPr>
            <w:id w:val="-1904673962"/>
            <w:placeholder>
              <w:docPart w:val="038EE90CC4AF45B19B5671E0BBCE1439"/>
            </w:placeholder>
            <w:showingPlcHdr/>
            <w:date>
              <w:dateFormat w:val="h:mm am/pm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1965" w:type="dxa"/>
                <w:vAlign w:val="center"/>
              </w:tcPr>
              <w:p w14:paraId="4FF562F3" w14:textId="2EF99E0E" w:rsidR="00576487" w:rsidRPr="005423A8" w:rsidRDefault="00576487" w:rsidP="0085278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انقر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أو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اضغط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لإدخال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تاريخ</w:t>
                </w:r>
                <w:r w:rsidRPr="005423A8">
                  <w:rPr>
                    <w:rStyle w:val="ad"/>
                    <w:sz w:val="24"/>
                    <w:szCs w:val="24"/>
                  </w:rPr>
                  <w:t>.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  <w:rtl/>
              <w:lang w:val="en-GB"/>
            </w:rPr>
            <w:id w:val="1843510049"/>
            <w:placeholder>
              <w:docPart w:val="C09F19EC82094C278A052655B7B8971E"/>
            </w:placeholder>
            <w:showingPlcHdr/>
            <w:date>
              <w:dateFormat w:val="dd/MM/yyyy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  <w:vAlign w:val="center"/>
              </w:tcPr>
              <w:p w14:paraId="13E1D461" w14:textId="77777777" w:rsidR="00576487" w:rsidRPr="005423A8" w:rsidRDefault="00576487" w:rsidP="0085278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انقر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أو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اضغط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لإدخال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تاريخ</w:t>
                </w:r>
                <w:r w:rsidRPr="005423A8">
                  <w:rPr>
                    <w:rStyle w:val="ad"/>
                    <w:sz w:val="24"/>
                    <w:szCs w:val="24"/>
                  </w:rPr>
                  <w:t>.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  <w:rtl/>
              <w:lang w:val="en-GB"/>
            </w:rPr>
            <w:id w:val="1034156591"/>
            <w:placeholder>
              <w:docPart w:val="00D95409E6F540178D84883500BE7BB1"/>
            </w:placeholder>
            <w:showingPlcHdr/>
            <w:dropDownList>
              <w:listItem w:value="الأحد"/>
              <w:listItem w:displayText="الإثنين" w:value="الإثنين"/>
              <w:listItem w:displayText="الثلاثاء" w:value="الثلاثاء"/>
              <w:listItem w:displayText="الأربعاء" w:value="الأربعاء"/>
              <w:listItem w:displayText="الخميس" w:value="الخميس"/>
              <w:listItem w:displayText="السبت" w:value="السبت"/>
            </w:dropDownList>
          </w:sdtPr>
          <w:sdtEndPr/>
          <w:sdtContent>
            <w:tc>
              <w:tcPr>
                <w:tcW w:w="1462" w:type="dxa"/>
                <w:vAlign w:val="center"/>
              </w:tcPr>
              <w:p w14:paraId="599D4762" w14:textId="77777777" w:rsidR="00576487" w:rsidRPr="005423A8" w:rsidRDefault="00576487" w:rsidP="0085278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اختيار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عنصر</w:t>
                </w:r>
                <w:r w:rsidRPr="005423A8">
                  <w:rPr>
                    <w:rStyle w:val="ad"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486" w:type="dxa"/>
            <w:vAlign w:val="center"/>
          </w:tcPr>
          <w:p w14:paraId="01C852A5" w14:textId="77777777" w:rsidR="00576487" w:rsidRPr="005423A8" w:rsidRDefault="00576487" w:rsidP="00852787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5423A8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1</w:t>
            </w:r>
          </w:p>
        </w:tc>
      </w:tr>
      <w:tr w:rsidR="00717776" w:rsidRPr="00F46A5A" w14:paraId="62B69CD5" w14:textId="77777777" w:rsidTr="00AB6CBB">
        <w:trPr>
          <w:trHeight w:val="57"/>
          <w:jc w:val="center"/>
        </w:trPr>
        <w:tc>
          <w:tcPr>
            <w:tcW w:w="1271" w:type="dxa"/>
          </w:tcPr>
          <w:p w14:paraId="60588102" w14:textId="77777777" w:rsidR="00576487" w:rsidRDefault="00576487" w:rsidP="0085278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sdt>
          <w:sdtPr>
            <w:rPr>
              <w:b/>
              <w:bCs/>
              <w:sz w:val="24"/>
              <w:szCs w:val="24"/>
              <w:rtl/>
              <w:lang w:val="en-GB"/>
            </w:rPr>
            <w:id w:val="-2048750170"/>
            <w:placeholder>
              <w:docPart w:val="899D8D0C2C544DA8B78A6DBE4C0C45DE"/>
            </w:placeholder>
            <w:showingPlcHdr/>
            <w:date>
              <w:dateFormat w:val="h:mm am/pm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1982" w:type="dxa"/>
                <w:vAlign w:val="center"/>
              </w:tcPr>
              <w:p w14:paraId="012B593A" w14:textId="7B3FF9A1" w:rsidR="00576487" w:rsidRPr="005423A8" w:rsidRDefault="00576487" w:rsidP="0085278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انقر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أو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اضغط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لإدخال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تاريخ</w:t>
                </w:r>
                <w:r w:rsidRPr="005423A8">
                  <w:rPr>
                    <w:rStyle w:val="ad"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1415" w:type="dxa"/>
          </w:tcPr>
          <w:p w14:paraId="16B71A57" w14:textId="77777777" w:rsidR="00576487" w:rsidRDefault="00576487" w:rsidP="0085278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sdt>
          <w:sdtPr>
            <w:rPr>
              <w:b/>
              <w:bCs/>
              <w:sz w:val="24"/>
              <w:szCs w:val="24"/>
              <w:rtl/>
              <w:lang w:val="en-GB"/>
            </w:rPr>
            <w:id w:val="-276943935"/>
            <w:placeholder>
              <w:docPart w:val="618FF68DB7D74F24981CFAA88E321FA5"/>
            </w:placeholder>
            <w:showingPlcHdr/>
            <w:date>
              <w:dateFormat w:val="h:mm am/pm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1965" w:type="dxa"/>
                <w:vAlign w:val="center"/>
              </w:tcPr>
              <w:p w14:paraId="770ABBF1" w14:textId="32AC4A9C" w:rsidR="00576487" w:rsidRPr="005423A8" w:rsidRDefault="00576487" w:rsidP="0085278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انقر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أو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اضغط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لإدخال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تاريخ</w:t>
                </w:r>
                <w:r w:rsidRPr="005423A8">
                  <w:rPr>
                    <w:rStyle w:val="ad"/>
                    <w:sz w:val="24"/>
                    <w:szCs w:val="24"/>
                  </w:rPr>
                  <w:t>.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  <w:rtl/>
              <w:lang w:val="en-GB"/>
            </w:rPr>
            <w:id w:val="-773390130"/>
            <w:placeholder>
              <w:docPart w:val="6C8D9024839E49E8A8F542F34B15510E"/>
            </w:placeholder>
            <w:showingPlcHdr/>
            <w:date>
              <w:dateFormat w:val="dd/MM/yyyy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  <w:vAlign w:val="center"/>
              </w:tcPr>
              <w:p w14:paraId="71D8FD64" w14:textId="77777777" w:rsidR="00576487" w:rsidRPr="005423A8" w:rsidRDefault="00576487" w:rsidP="0085278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انقر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أو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اضغط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لإدخال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تاريخ</w:t>
                </w:r>
                <w:r w:rsidRPr="005423A8">
                  <w:rPr>
                    <w:rStyle w:val="ad"/>
                    <w:sz w:val="24"/>
                    <w:szCs w:val="24"/>
                  </w:rPr>
                  <w:t>.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  <w:rtl/>
              <w:lang w:val="en-GB"/>
            </w:rPr>
            <w:id w:val="34482930"/>
            <w:placeholder>
              <w:docPart w:val="C14A2459FD0842C9B9D5A14C68B479D2"/>
            </w:placeholder>
            <w:showingPlcHdr/>
            <w:dropDownList>
              <w:listItem w:value="الأحد"/>
              <w:listItem w:displayText="الإثنين" w:value="الإثنين"/>
              <w:listItem w:displayText="الثلاثاء" w:value="الثلاثاء"/>
              <w:listItem w:displayText="الأربعاء" w:value="الأربعاء"/>
              <w:listItem w:displayText="الخميس" w:value="الخميس"/>
              <w:listItem w:displayText="السبت" w:value="السبت"/>
            </w:dropDownList>
          </w:sdtPr>
          <w:sdtEndPr/>
          <w:sdtContent>
            <w:tc>
              <w:tcPr>
                <w:tcW w:w="1462" w:type="dxa"/>
                <w:vAlign w:val="center"/>
              </w:tcPr>
              <w:p w14:paraId="2C7DDFD6" w14:textId="7DD3CE4E" w:rsidR="00576487" w:rsidRPr="005423A8" w:rsidRDefault="00E247C0" w:rsidP="0085278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 w:rsidRPr="005423A8">
                  <w:rPr>
                    <w:rStyle w:val="ad"/>
                    <w:rFonts w:hint="cs"/>
                    <w:rtl/>
                  </w:rPr>
                  <w:t>اختيار</w:t>
                </w:r>
                <w:r w:rsidRPr="005423A8">
                  <w:rPr>
                    <w:rStyle w:val="ad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rtl/>
                  </w:rPr>
                  <w:t>عنصر</w:t>
                </w:r>
                <w:r w:rsidRPr="005423A8">
                  <w:rPr>
                    <w:rStyle w:val="ad"/>
                  </w:rPr>
                  <w:t>.</w:t>
                </w:r>
              </w:p>
            </w:tc>
          </w:sdtContent>
        </w:sdt>
        <w:tc>
          <w:tcPr>
            <w:tcW w:w="486" w:type="dxa"/>
            <w:vAlign w:val="center"/>
          </w:tcPr>
          <w:p w14:paraId="7400EDFB" w14:textId="77777777" w:rsidR="00576487" w:rsidRPr="005423A8" w:rsidRDefault="00576487" w:rsidP="00852787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5423A8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2</w:t>
            </w:r>
          </w:p>
        </w:tc>
      </w:tr>
      <w:tr w:rsidR="00717776" w:rsidRPr="00F46A5A" w14:paraId="0772D90F" w14:textId="77777777" w:rsidTr="00AB6CBB">
        <w:trPr>
          <w:trHeight w:val="57"/>
          <w:jc w:val="center"/>
        </w:trPr>
        <w:tc>
          <w:tcPr>
            <w:tcW w:w="1271" w:type="dxa"/>
          </w:tcPr>
          <w:p w14:paraId="220D77E5" w14:textId="77777777" w:rsidR="00576487" w:rsidRDefault="00576487" w:rsidP="0085278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sdt>
          <w:sdtPr>
            <w:rPr>
              <w:b/>
              <w:bCs/>
              <w:sz w:val="24"/>
              <w:szCs w:val="24"/>
              <w:rtl/>
              <w:lang w:val="en-GB"/>
            </w:rPr>
            <w:id w:val="-1810005985"/>
            <w:placeholder>
              <w:docPart w:val="33829458F7804D14AA1814005927EC30"/>
            </w:placeholder>
            <w:showingPlcHdr/>
            <w:date>
              <w:dateFormat w:val="h:mm am/pm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1982" w:type="dxa"/>
                <w:vAlign w:val="center"/>
              </w:tcPr>
              <w:p w14:paraId="12AB91E4" w14:textId="3E5A1CBE" w:rsidR="00576487" w:rsidRPr="005423A8" w:rsidRDefault="00576487" w:rsidP="0085278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انقر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أو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اضغط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لإدخال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تاريخ</w:t>
                </w:r>
                <w:r w:rsidRPr="005423A8">
                  <w:rPr>
                    <w:rStyle w:val="ad"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1415" w:type="dxa"/>
          </w:tcPr>
          <w:p w14:paraId="3269A7E7" w14:textId="77777777" w:rsidR="00576487" w:rsidRDefault="00576487" w:rsidP="0085278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sdt>
          <w:sdtPr>
            <w:rPr>
              <w:b/>
              <w:bCs/>
              <w:sz w:val="24"/>
              <w:szCs w:val="24"/>
              <w:rtl/>
              <w:lang w:val="en-GB"/>
            </w:rPr>
            <w:id w:val="-831532648"/>
            <w:placeholder>
              <w:docPart w:val="60AD4431F929489684DC1446D1507D9F"/>
            </w:placeholder>
            <w:showingPlcHdr/>
            <w:date>
              <w:dateFormat w:val="h:mm am/pm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1965" w:type="dxa"/>
                <w:vAlign w:val="center"/>
              </w:tcPr>
              <w:p w14:paraId="5B088AA1" w14:textId="097A4304" w:rsidR="00576487" w:rsidRPr="005423A8" w:rsidRDefault="00576487" w:rsidP="0085278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انقر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أو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اضغط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لإدخال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تاريخ</w:t>
                </w:r>
                <w:r w:rsidRPr="005423A8">
                  <w:rPr>
                    <w:rStyle w:val="ad"/>
                    <w:sz w:val="24"/>
                    <w:szCs w:val="24"/>
                  </w:rPr>
                  <w:t>.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  <w:rtl/>
              <w:lang w:val="en-GB"/>
            </w:rPr>
            <w:id w:val="-105275650"/>
            <w:placeholder>
              <w:docPart w:val="D95D6B53715A4AB9950E04B8DDF7318F"/>
            </w:placeholder>
            <w:showingPlcHdr/>
            <w:date>
              <w:dateFormat w:val="dd/MM/yyyy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  <w:vAlign w:val="center"/>
              </w:tcPr>
              <w:p w14:paraId="71BB222B" w14:textId="77777777" w:rsidR="00576487" w:rsidRPr="005423A8" w:rsidRDefault="00576487" w:rsidP="0085278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انقر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أو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اضغط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لإدخال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تاريخ</w:t>
                </w:r>
                <w:r w:rsidRPr="005423A8">
                  <w:rPr>
                    <w:rStyle w:val="ad"/>
                    <w:sz w:val="24"/>
                    <w:szCs w:val="24"/>
                  </w:rPr>
                  <w:t>.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  <w:rtl/>
              <w:lang w:val="en-GB"/>
            </w:rPr>
            <w:id w:val="-894199340"/>
            <w:placeholder>
              <w:docPart w:val="C963812261B64C658D6A93B2341E1D17"/>
            </w:placeholder>
            <w:showingPlcHdr/>
            <w:dropDownList>
              <w:listItem w:value="الأحد"/>
              <w:listItem w:displayText="الإثنين" w:value="الإثنين"/>
              <w:listItem w:displayText="الثلاثاء" w:value="الثلاثاء"/>
              <w:listItem w:displayText="الأربعاء" w:value="الأربعاء"/>
              <w:listItem w:displayText="الخميس" w:value="الخميس"/>
              <w:listItem w:displayText="السبت" w:value="السبت"/>
            </w:dropDownList>
          </w:sdtPr>
          <w:sdtEndPr/>
          <w:sdtContent>
            <w:tc>
              <w:tcPr>
                <w:tcW w:w="1462" w:type="dxa"/>
                <w:vAlign w:val="center"/>
              </w:tcPr>
              <w:p w14:paraId="331ACA1A" w14:textId="205A9F7A" w:rsidR="00576487" w:rsidRPr="005423A8" w:rsidRDefault="00E247C0" w:rsidP="0085278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 w:rsidRPr="005423A8">
                  <w:rPr>
                    <w:rStyle w:val="ad"/>
                    <w:rFonts w:hint="cs"/>
                    <w:rtl/>
                  </w:rPr>
                  <w:t>اختيار</w:t>
                </w:r>
                <w:r w:rsidRPr="005423A8">
                  <w:rPr>
                    <w:rStyle w:val="ad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rtl/>
                  </w:rPr>
                  <w:t>عنصر</w:t>
                </w:r>
                <w:r w:rsidRPr="005423A8">
                  <w:rPr>
                    <w:rStyle w:val="ad"/>
                  </w:rPr>
                  <w:t>.</w:t>
                </w:r>
              </w:p>
            </w:tc>
          </w:sdtContent>
        </w:sdt>
        <w:tc>
          <w:tcPr>
            <w:tcW w:w="486" w:type="dxa"/>
            <w:vAlign w:val="center"/>
          </w:tcPr>
          <w:p w14:paraId="25C8124D" w14:textId="77777777" w:rsidR="00576487" w:rsidRPr="005423A8" w:rsidRDefault="00576487" w:rsidP="00852787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5423A8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3</w:t>
            </w:r>
          </w:p>
        </w:tc>
      </w:tr>
      <w:tr w:rsidR="00717776" w:rsidRPr="00F46A5A" w14:paraId="66E71683" w14:textId="77777777" w:rsidTr="00AB6CBB">
        <w:trPr>
          <w:trHeight w:val="57"/>
          <w:jc w:val="center"/>
        </w:trPr>
        <w:tc>
          <w:tcPr>
            <w:tcW w:w="1271" w:type="dxa"/>
          </w:tcPr>
          <w:p w14:paraId="7164D98F" w14:textId="77777777" w:rsidR="00576487" w:rsidRDefault="00576487" w:rsidP="0085278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sdt>
          <w:sdtPr>
            <w:rPr>
              <w:b/>
              <w:bCs/>
              <w:sz w:val="24"/>
              <w:szCs w:val="24"/>
              <w:rtl/>
              <w:lang w:val="en-GB"/>
            </w:rPr>
            <w:id w:val="-779493348"/>
            <w:placeholder>
              <w:docPart w:val="E8D7C6E392B34E92893100ECDFBDA129"/>
            </w:placeholder>
            <w:showingPlcHdr/>
            <w:date>
              <w:dateFormat w:val="h:mm am/pm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1982" w:type="dxa"/>
                <w:vAlign w:val="center"/>
              </w:tcPr>
              <w:p w14:paraId="5BFDDA0E" w14:textId="79BD61FB" w:rsidR="00576487" w:rsidRPr="005423A8" w:rsidRDefault="00576487" w:rsidP="0085278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انقر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أو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اضغط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لإدخال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تاريخ</w:t>
                </w:r>
                <w:r w:rsidRPr="005423A8">
                  <w:rPr>
                    <w:rStyle w:val="ad"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1415" w:type="dxa"/>
          </w:tcPr>
          <w:p w14:paraId="31F2E4F3" w14:textId="77777777" w:rsidR="00576487" w:rsidRDefault="00576487" w:rsidP="0085278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sdt>
          <w:sdtPr>
            <w:rPr>
              <w:b/>
              <w:bCs/>
              <w:sz w:val="24"/>
              <w:szCs w:val="24"/>
              <w:rtl/>
              <w:lang w:val="en-GB"/>
            </w:rPr>
            <w:id w:val="-267773432"/>
            <w:placeholder>
              <w:docPart w:val="097C1B4AF87C465989E146256ADA70BD"/>
            </w:placeholder>
            <w:showingPlcHdr/>
            <w:date>
              <w:dateFormat w:val="h:mm am/pm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1965" w:type="dxa"/>
                <w:vAlign w:val="center"/>
              </w:tcPr>
              <w:p w14:paraId="34A34179" w14:textId="1A5B0C48" w:rsidR="00576487" w:rsidRPr="005423A8" w:rsidRDefault="00576487" w:rsidP="0085278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انقر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أو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اضغط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لإدخال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تاريخ</w:t>
                </w:r>
                <w:r w:rsidRPr="005423A8">
                  <w:rPr>
                    <w:rStyle w:val="ad"/>
                    <w:sz w:val="24"/>
                    <w:szCs w:val="24"/>
                  </w:rPr>
                  <w:t>.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  <w:rtl/>
              <w:lang w:val="en-GB"/>
            </w:rPr>
            <w:id w:val="1412423850"/>
            <w:placeholder>
              <w:docPart w:val="1FCA5A59A5E142A28EBA970E34FFBF0C"/>
            </w:placeholder>
            <w:showingPlcHdr/>
            <w:date>
              <w:dateFormat w:val="dd/MM/yyyy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  <w:vAlign w:val="center"/>
              </w:tcPr>
              <w:p w14:paraId="7613987E" w14:textId="77777777" w:rsidR="00576487" w:rsidRPr="005423A8" w:rsidRDefault="00576487" w:rsidP="0085278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انقر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أو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اضغط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لإدخال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تاريخ</w:t>
                </w:r>
                <w:r w:rsidRPr="005423A8">
                  <w:rPr>
                    <w:rStyle w:val="ad"/>
                    <w:sz w:val="24"/>
                    <w:szCs w:val="24"/>
                  </w:rPr>
                  <w:t>.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  <w:rtl/>
              <w:lang w:val="en-GB"/>
            </w:rPr>
            <w:id w:val="1228574593"/>
            <w:placeholder>
              <w:docPart w:val="FE57BFD15C724654BD23EFEF279316BA"/>
            </w:placeholder>
            <w:showingPlcHdr/>
            <w:dropDownList>
              <w:listItem w:value="الأحد"/>
              <w:listItem w:displayText="الإثنين" w:value="الإثنين"/>
              <w:listItem w:displayText="الثلاثاء" w:value="الثلاثاء"/>
              <w:listItem w:displayText="الأربعاء" w:value="الأربعاء"/>
              <w:listItem w:displayText="الخميس" w:value="الخميس"/>
              <w:listItem w:displayText="السبت" w:value="السبت"/>
            </w:dropDownList>
          </w:sdtPr>
          <w:sdtEndPr/>
          <w:sdtContent>
            <w:tc>
              <w:tcPr>
                <w:tcW w:w="1462" w:type="dxa"/>
                <w:vAlign w:val="center"/>
              </w:tcPr>
              <w:p w14:paraId="68CE1C4C" w14:textId="708E34CD" w:rsidR="00576487" w:rsidRPr="005423A8" w:rsidRDefault="00E247C0" w:rsidP="0085278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 w:rsidRPr="005423A8">
                  <w:rPr>
                    <w:rStyle w:val="ad"/>
                    <w:rFonts w:hint="cs"/>
                    <w:rtl/>
                  </w:rPr>
                  <w:t>اختيار</w:t>
                </w:r>
                <w:r w:rsidRPr="005423A8">
                  <w:rPr>
                    <w:rStyle w:val="ad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rtl/>
                  </w:rPr>
                  <w:t>عنصر</w:t>
                </w:r>
                <w:r w:rsidRPr="005423A8">
                  <w:rPr>
                    <w:rStyle w:val="ad"/>
                  </w:rPr>
                  <w:t>.</w:t>
                </w:r>
              </w:p>
            </w:tc>
          </w:sdtContent>
        </w:sdt>
        <w:tc>
          <w:tcPr>
            <w:tcW w:w="486" w:type="dxa"/>
            <w:vAlign w:val="center"/>
          </w:tcPr>
          <w:p w14:paraId="462079A2" w14:textId="77777777" w:rsidR="00576487" w:rsidRPr="005423A8" w:rsidRDefault="00576487" w:rsidP="00852787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5423A8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4</w:t>
            </w:r>
          </w:p>
        </w:tc>
      </w:tr>
      <w:tr w:rsidR="00717776" w:rsidRPr="00F46A5A" w14:paraId="14DD383C" w14:textId="77777777" w:rsidTr="00AB6CBB">
        <w:trPr>
          <w:trHeight w:val="57"/>
          <w:jc w:val="center"/>
        </w:trPr>
        <w:tc>
          <w:tcPr>
            <w:tcW w:w="1271" w:type="dxa"/>
          </w:tcPr>
          <w:p w14:paraId="75158EE1" w14:textId="77777777" w:rsidR="00576487" w:rsidRDefault="00576487" w:rsidP="0085278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sdt>
          <w:sdtPr>
            <w:rPr>
              <w:b/>
              <w:bCs/>
              <w:sz w:val="24"/>
              <w:szCs w:val="24"/>
              <w:rtl/>
              <w:lang w:val="en-GB"/>
            </w:rPr>
            <w:id w:val="726275416"/>
            <w:placeholder>
              <w:docPart w:val="07614504B7A54ECBA82C4B10D5DBE8CD"/>
            </w:placeholder>
            <w:showingPlcHdr/>
            <w:date>
              <w:dateFormat w:val="h:mm am/pm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1982" w:type="dxa"/>
                <w:vAlign w:val="center"/>
              </w:tcPr>
              <w:p w14:paraId="4A57978D" w14:textId="44FB3B0F" w:rsidR="00576487" w:rsidRPr="005423A8" w:rsidRDefault="00576487" w:rsidP="0085278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انقر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أو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اضغط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لإدخال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تاريخ</w:t>
                </w:r>
                <w:r w:rsidRPr="005423A8">
                  <w:rPr>
                    <w:rStyle w:val="ad"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1415" w:type="dxa"/>
          </w:tcPr>
          <w:p w14:paraId="6D947C8F" w14:textId="77777777" w:rsidR="00576487" w:rsidRDefault="00576487" w:rsidP="0085278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sdt>
          <w:sdtPr>
            <w:rPr>
              <w:b/>
              <w:bCs/>
              <w:sz w:val="24"/>
              <w:szCs w:val="24"/>
              <w:rtl/>
              <w:lang w:val="en-GB"/>
            </w:rPr>
            <w:id w:val="-2044276731"/>
            <w:placeholder>
              <w:docPart w:val="8AEC20127FD940D6ABD9C7D7E7D45EE3"/>
            </w:placeholder>
            <w:showingPlcHdr/>
            <w:date>
              <w:dateFormat w:val="h:mm am/pm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1965" w:type="dxa"/>
                <w:vAlign w:val="center"/>
              </w:tcPr>
              <w:p w14:paraId="1D5DCEA5" w14:textId="4E45F9FF" w:rsidR="00576487" w:rsidRPr="005423A8" w:rsidRDefault="00576487" w:rsidP="0085278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انقر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أو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اضغط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لإدخال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تاريخ</w:t>
                </w:r>
                <w:r w:rsidRPr="005423A8">
                  <w:rPr>
                    <w:rStyle w:val="ad"/>
                    <w:sz w:val="24"/>
                    <w:szCs w:val="24"/>
                  </w:rPr>
                  <w:t>.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  <w:rtl/>
              <w:lang w:val="en-GB"/>
            </w:rPr>
            <w:id w:val="1398865958"/>
            <w:placeholder>
              <w:docPart w:val="0F969D7A243B40A187DA3A514CE82097"/>
            </w:placeholder>
            <w:showingPlcHdr/>
            <w:date>
              <w:dateFormat w:val="dd/MM/yyyy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  <w:vAlign w:val="center"/>
              </w:tcPr>
              <w:p w14:paraId="32CD624A" w14:textId="77777777" w:rsidR="00576487" w:rsidRPr="005423A8" w:rsidRDefault="00576487" w:rsidP="0085278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انقر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أو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اضغط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لإدخال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تاريخ</w:t>
                </w:r>
                <w:r w:rsidRPr="005423A8">
                  <w:rPr>
                    <w:rStyle w:val="ad"/>
                    <w:sz w:val="24"/>
                    <w:szCs w:val="24"/>
                  </w:rPr>
                  <w:t>.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  <w:rtl/>
              <w:lang w:val="en-GB"/>
            </w:rPr>
            <w:id w:val="-1251426987"/>
            <w:placeholder>
              <w:docPart w:val="2AC24B45208B4D5ABFBC9F29B369C447"/>
            </w:placeholder>
            <w:showingPlcHdr/>
            <w:dropDownList>
              <w:listItem w:value="الأحد"/>
              <w:listItem w:displayText="الإثنين" w:value="الإثنين"/>
              <w:listItem w:displayText="الثلاثاء" w:value="الثلاثاء"/>
              <w:listItem w:displayText="الأربعاء" w:value="الأربعاء"/>
              <w:listItem w:displayText="الخميس" w:value="الخميس"/>
              <w:listItem w:displayText="السبت" w:value="السبت"/>
            </w:dropDownList>
          </w:sdtPr>
          <w:sdtEndPr/>
          <w:sdtContent>
            <w:tc>
              <w:tcPr>
                <w:tcW w:w="1462" w:type="dxa"/>
                <w:vAlign w:val="center"/>
              </w:tcPr>
              <w:p w14:paraId="0C407C44" w14:textId="4E73F3CD" w:rsidR="00576487" w:rsidRPr="005423A8" w:rsidRDefault="00E247C0" w:rsidP="0085278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 w:rsidRPr="005423A8">
                  <w:rPr>
                    <w:rStyle w:val="ad"/>
                    <w:rFonts w:hint="cs"/>
                    <w:rtl/>
                  </w:rPr>
                  <w:t>اختيار</w:t>
                </w:r>
                <w:r w:rsidRPr="005423A8">
                  <w:rPr>
                    <w:rStyle w:val="ad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rtl/>
                  </w:rPr>
                  <w:t>عنصر</w:t>
                </w:r>
                <w:r w:rsidRPr="005423A8">
                  <w:rPr>
                    <w:rStyle w:val="ad"/>
                  </w:rPr>
                  <w:t>.</w:t>
                </w:r>
              </w:p>
            </w:tc>
          </w:sdtContent>
        </w:sdt>
        <w:tc>
          <w:tcPr>
            <w:tcW w:w="486" w:type="dxa"/>
            <w:vAlign w:val="center"/>
          </w:tcPr>
          <w:p w14:paraId="20EBE5D7" w14:textId="77777777" w:rsidR="00576487" w:rsidRPr="005423A8" w:rsidRDefault="00576487" w:rsidP="00852787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5423A8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5</w:t>
            </w:r>
          </w:p>
        </w:tc>
      </w:tr>
      <w:tr w:rsidR="00717776" w:rsidRPr="00F46A5A" w14:paraId="5AF5DBCB" w14:textId="77777777" w:rsidTr="00AB6CBB">
        <w:trPr>
          <w:trHeight w:val="57"/>
          <w:jc w:val="center"/>
        </w:trPr>
        <w:tc>
          <w:tcPr>
            <w:tcW w:w="1271" w:type="dxa"/>
          </w:tcPr>
          <w:p w14:paraId="32C59781" w14:textId="77777777" w:rsidR="00576487" w:rsidRDefault="00576487" w:rsidP="0085278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sdt>
          <w:sdtPr>
            <w:rPr>
              <w:b/>
              <w:bCs/>
              <w:sz w:val="24"/>
              <w:szCs w:val="24"/>
              <w:rtl/>
              <w:lang w:val="en-GB"/>
            </w:rPr>
            <w:id w:val="2058275518"/>
            <w:placeholder>
              <w:docPart w:val="EF8270A8E04F41E5A879BA74301D8A22"/>
            </w:placeholder>
            <w:showingPlcHdr/>
            <w:date>
              <w:dateFormat w:val="h:mm am/pm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1982" w:type="dxa"/>
                <w:vAlign w:val="center"/>
              </w:tcPr>
              <w:p w14:paraId="05C30215" w14:textId="5717452C" w:rsidR="00576487" w:rsidRPr="005423A8" w:rsidRDefault="00576487" w:rsidP="0085278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انقر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أو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اضغط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لإدخال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تاريخ</w:t>
                </w:r>
                <w:r w:rsidRPr="005423A8">
                  <w:rPr>
                    <w:rStyle w:val="ad"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1415" w:type="dxa"/>
          </w:tcPr>
          <w:p w14:paraId="3B4732C0" w14:textId="77777777" w:rsidR="00576487" w:rsidRDefault="00576487" w:rsidP="0085278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sdt>
          <w:sdtPr>
            <w:rPr>
              <w:b/>
              <w:bCs/>
              <w:sz w:val="24"/>
              <w:szCs w:val="24"/>
              <w:rtl/>
              <w:lang w:val="en-GB"/>
            </w:rPr>
            <w:id w:val="1564762260"/>
            <w:placeholder>
              <w:docPart w:val="0B0ABAF2732641858B46D6290F4CDADC"/>
            </w:placeholder>
            <w:showingPlcHdr/>
            <w:date>
              <w:dateFormat w:val="h:mm am/pm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1965" w:type="dxa"/>
                <w:vAlign w:val="center"/>
              </w:tcPr>
              <w:p w14:paraId="2533A085" w14:textId="747B5A61" w:rsidR="00576487" w:rsidRPr="005423A8" w:rsidRDefault="00576487" w:rsidP="0085278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انقر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أو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اضغط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لإدخال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تاريخ</w:t>
                </w:r>
                <w:r w:rsidRPr="005423A8">
                  <w:rPr>
                    <w:rStyle w:val="ad"/>
                    <w:sz w:val="24"/>
                    <w:szCs w:val="24"/>
                  </w:rPr>
                  <w:t>.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  <w:rtl/>
              <w:lang w:val="en-GB"/>
            </w:rPr>
            <w:id w:val="-2023921154"/>
            <w:placeholder>
              <w:docPart w:val="E9C34854FBD24C0F9CE464462793CE19"/>
            </w:placeholder>
            <w:showingPlcHdr/>
            <w:date>
              <w:dateFormat w:val="dd/MM/yyyy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  <w:vAlign w:val="center"/>
              </w:tcPr>
              <w:p w14:paraId="48A1CD55" w14:textId="77777777" w:rsidR="00576487" w:rsidRPr="005423A8" w:rsidRDefault="00576487" w:rsidP="0085278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انقر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أو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اضغط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لإدخال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تاريخ</w:t>
                </w:r>
                <w:r w:rsidRPr="005423A8">
                  <w:rPr>
                    <w:rStyle w:val="ad"/>
                    <w:sz w:val="24"/>
                    <w:szCs w:val="24"/>
                  </w:rPr>
                  <w:t>.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  <w:rtl/>
              <w:lang w:val="en-GB"/>
            </w:rPr>
            <w:id w:val="-1055157875"/>
            <w:placeholder>
              <w:docPart w:val="C8EBFBA12DCF4EEBB6AE9923659B2C98"/>
            </w:placeholder>
            <w:showingPlcHdr/>
            <w:dropDownList>
              <w:listItem w:value="الأحد"/>
              <w:listItem w:displayText="الإثنين" w:value="الإثنين"/>
              <w:listItem w:displayText="الثلاثاء" w:value="الثلاثاء"/>
              <w:listItem w:displayText="الأربعاء" w:value="الأربعاء"/>
              <w:listItem w:displayText="الخميس" w:value="الخميس"/>
              <w:listItem w:displayText="السبت" w:value="السبت"/>
            </w:dropDownList>
          </w:sdtPr>
          <w:sdtEndPr/>
          <w:sdtContent>
            <w:tc>
              <w:tcPr>
                <w:tcW w:w="1462" w:type="dxa"/>
                <w:vAlign w:val="center"/>
              </w:tcPr>
              <w:p w14:paraId="024F0681" w14:textId="77777777" w:rsidR="00576487" w:rsidRPr="005423A8" w:rsidRDefault="00576487" w:rsidP="0085278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اختيار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عنصر</w:t>
                </w:r>
                <w:r w:rsidRPr="005423A8">
                  <w:rPr>
                    <w:rStyle w:val="ad"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486" w:type="dxa"/>
            <w:vAlign w:val="center"/>
          </w:tcPr>
          <w:p w14:paraId="2CB9476D" w14:textId="77777777" w:rsidR="00576487" w:rsidRPr="005423A8" w:rsidRDefault="00576487" w:rsidP="00852787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5423A8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6</w:t>
            </w:r>
          </w:p>
        </w:tc>
      </w:tr>
      <w:tr w:rsidR="00717776" w:rsidRPr="00F46A5A" w14:paraId="74019A28" w14:textId="77777777" w:rsidTr="00AB6CBB">
        <w:trPr>
          <w:trHeight w:val="57"/>
          <w:jc w:val="center"/>
        </w:trPr>
        <w:tc>
          <w:tcPr>
            <w:tcW w:w="1271" w:type="dxa"/>
          </w:tcPr>
          <w:p w14:paraId="22D5355E" w14:textId="77777777" w:rsidR="00576487" w:rsidRDefault="00576487" w:rsidP="0085278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sdt>
          <w:sdtPr>
            <w:rPr>
              <w:b/>
              <w:bCs/>
              <w:sz w:val="24"/>
              <w:szCs w:val="24"/>
              <w:rtl/>
              <w:lang w:val="en-GB"/>
            </w:rPr>
            <w:id w:val="150263243"/>
            <w:placeholder>
              <w:docPart w:val="1FBC9693DF3D44F7BC2EA7DDB4AA6C30"/>
            </w:placeholder>
            <w:showingPlcHdr/>
            <w:date>
              <w:dateFormat w:val="h:mm am/pm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1982" w:type="dxa"/>
                <w:vAlign w:val="center"/>
              </w:tcPr>
              <w:p w14:paraId="24FDD842" w14:textId="615206A1" w:rsidR="00576487" w:rsidRPr="005423A8" w:rsidRDefault="00576487" w:rsidP="0085278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انقر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أو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اضغط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لإدخال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تاريخ</w:t>
                </w:r>
                <w:r w:rsidRPr="005423A8">
                  <w:rPr>
                    <w:rStyle w:val="ad"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1415" w:type="dxa"/>
          </w:tcPr>
          <w:p w14:paraId="0E0E8A27" w14:textId="77777777" w:rsidR="00576487" w:rsidRDefault="00576487" w:rsidP="0085278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sdt>
          <w:sdtPr>
            <w:rPr>
              <w:b/>
              <w:bCs/>
              <w:sz w:val="24"/>
              <w:szCs w:val="24"/>
              <w:rtl/>
              <w:lang w:val="en-GB"/>
            </w:rPr>
            <w:id w:val="-1063098191"/>
            <w:placeholder>
              <w:docPart w:val="0FF1CB7E35D94B268DEC3EF95F76C2CE"/>
            </w:placeholder>
            <w:showingPlcHdr/>
            <w:date>
              <w:dateFormat w:val="h:mm am/pm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1965" w:type="dxa"/>
                <w:vAlign w:val="center"/>
              </w:tcPr>
              <w:p w14:paraId="395E29D4" w14:textId="3572BECD" w:rsidR="00576487" w:rsidRPr="005423A8" w:rsidRDefault="00576487" w:rsidP="0085278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انقر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أو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اضغط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لإدخال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تاريخ</w:t>
                </w:r>
                <w:r w:rsidRPr="005423A8">
                  <w:rPr>
                    <w:rStyle w:val="ad"/>
                    <w:sz w:val="24"/>
                    <w:szCs w:val="24"/>
                  </w:rPr>
                  <w:t>.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  <w:rtl/>
              <w:lang w:val="en-GB"/>
            </w:rPr>
            <w:id w:val="1878580234"/>
            <w:placeholder>
              <w:docPart w:val="5FB00D1233CA4EE59F037E139AB61655"/>
            </w:placeholder>
            <w:showingPlcHdr/>
            <w:date>
              <w:dateFormat w:val="dd/MM/yyyy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  <w:vAlign w:val="center"/>
              </w:tcPr>
              <w:p w14:paraId="6C77794A" w14:textId="77777777" w:rsidR="00576487" w:rsidRPr="005423A8" w:rsidRDefault="00576487" w:rsidP="0085278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انقر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أو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اضغط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لإدخال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تاريخ</w:t>
                </w:r>
                <w:r w:rsidRPr="005423A8">
                  <w:rPr>
                    <w:rStyle w:val="ad"/>
                    <w:sz w:val="24"/>
                    <w:szCs w:val="24"/>
                  </w:rPr>
                  <w:t>.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  <w:rtl/>
              <w:lang w:val="en-GB"/>
            </w:rPr>
            <w:id w:val="-1896190610"/>
            <w:placeholder>
              <w:docPart w:val="B3B87EA9E55C47A68057063DA50AA2A9"/>
            </w:placeholder>
            <w:showingPlcHdr/>
            <w:dropDownList>
              <w:listItem w:value="الأحد"/>
              <w:listItem w:displayText="الإثنين" w:value="الإثنين"/>
              <w:listItem w:displayText="الثلاثاء" w:value="الثلاثاء"/>
              <w:listItem w:displayText="الأربعاء" w:value="الأربعاء"/>
              <w:listItem w:displayText="الخميس" w:value="الخميس"/>
              <w:listItem w:displayText="السبت" w:value="السبت"/>
            </w:dropDownList>
          </w:sdtPr>
          <w:sdtEndPr/>
          <w:sdtContent>
            <w:tc>
              <w:tcPr>
                <w:tcW w:w="1462" w:type="dxa"/>
                <w:vAlign w:val="center"/>
              </w:tcPr>
              <w:p w14:paraId="3E74EC77" w14:textId="77777777" w:rsidR="00576487" w:rsidRPr="005423A8" w:rsidRDefault="00576487" w:rsidP="0085278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اختيار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عنصر</w:t>
                </w:r>
                <w:r w:rsidRPr="005423A8">
                  <w:rPr>
                    <w:rStyle w:val="ad"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486" w:type="dxa"/>
            <w:vAlign w:val="center"/>
          </w:tcPr>
          <w:p w14:paraId="26A07051" w14:textId="77777777" w:rsidR="00576487" w:rsidRPr="005423A8" w:rsidRDefault="00576487" w:rsidP="00852787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5423A8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7</w:t>
            </w:r>
          </w:p>
        </w:tc>
      </w:tr>
      <w:tr w:rsidR="00717776" w:rsidRPr="00F46A5A" w14:paraId="0159F414" w14:textId="77777777" w:rsidTr="00AB6CBB">
        <w:trPr>
          <w:trHeight w:val="57"/>
          <w:jc w:val="center"/>
        </w:trPr>
        <w:tc>
          <w:tcPr>
            <w:tcW w:w="1271" w:type="dxa"/>
          </w:tcPr>
          <w:p w14:paraId="3C7F33CE" w14:textId="77777777" w:rsidR="00576487" w:rsidRDefault="00576487" w:rsidP="0085278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sdt>
          <w:sdtPr>
            <w:rPr>
              <w:b/>
              <w:bCs/>
              <w:sz w:val="24"/>
              <w:szCs w:val="24"/>
              <w:rtl/>
              <w:lang w:val="en-GB"/>
            </w:rPr>
            <w:id w:val="1362324296"/>
            <w:placeholder>
              <w:docPart w:val="2908FACA55B84202BD23AF683D4ED4B0"/>
            </w:placeholder>
            <w:showingPlcHdr/>
            <w:date>
              <w:dateFormat w:val="h:mm am/pm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1982" w:type="dxa"/>
                <w:vAlign w:val="center"/>
              </w:tcPr>
              <w:p w14:paraId="7C83DC5A" w14:textId="686D19AF" w:rsidR="00576487" w:rsidRPr="005423A8" w:rsidRDefault="00576487" w:rsidP="0085278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انقر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أو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اضغط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لإدخال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تاريخ</w:t>
                </w:r>
                <w:r w:rsidRPr="005423A8">
                  <w:rPr>
                    <w:rStyle w:val="ad"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1415" w:type="dxa"/>
          </w:tcPr>
          <w:p w14:paraId="6F710659" w14:textId="77777777" w:rsidR="00576487" w:rsidRDefault="00576487" w:rsidP="00852787">
            <w:pPr>
              <w:jc w:val="center"/>
              <w:rPr>
                <w:b/>
                <w:bCs/>
                <w:sz w:val="24"/>
                <w:szCs w:val="24"/>
                <w:rtl/>
                <w:lang w:val="en-GB"/>
              </w:rPr>
            </w:pPr>
          </w:p>
        </w:tc>
        <w:sdt>
          <w:sdtPr>
            <w:rPr>
              <w:b/>
              <w:bCs/>
              <w:sz w:val="24"/>
              <w:szCs w:val="24"/>
              <w:rtl/>
              <w:lang w:val="en-GB"/>
            </w:rPr>
            <w:id w:val="495304684"/>
            <w:placeholder>
              <w:docPart w:val="DD965365433C4322A4EFF96C9A53C51F"/>
            </w:placeholder>
            <w:showingPlcHdr/>
            <w:date>
              <w:dateFormat w:val="h:mm am/pm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1965" w:type="dxa"/>
                <w:vAlign w:val="center"/>
              </w:tcPr>
              <w:p w14:paraId="69A95138" w14:textId="5ED6BF2D" w:rsidR="00576487" w:rsidRPr="005423A8" w:rsidRDefault="00576487" w:rsidP="0085278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انقر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أو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اضغط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لإدخال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تاريخ</w:t>
                </w:r>
                <w:r w:rsidRPr="005423A8">
                  <w:rPr>
                    <w:rStyle w:val="ad"/>
                    <w:sz w:val="24"/>
                    <w:szCs w:val="24"/>
                  </w:rPr>
                  <w:t>.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  <w:rtl/>
              <w:lang w:val="en-GB"/>
            </w:rPr>
            <w:id w:val="151272045"/>
            <w:placeholder>
              <w:docPart w:val="1AA20D7521AA40A78A974550577B9CD0"/>
            </w:placeholder>
            <w:showingPlcHdr/>
            <w:date>
              <w:dateFormat w:val="dd/MM/yyyy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  <w:vAlign w:val="center"/>
              </w:tcPr>
              <w:p w14:paraId="1F9DBA2C" w14:textId="77777777" w:rsidR="00576487" w:rsidRPr="005423A8" w:rsidRDefault="00576487" w:rsidP="0085278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انقر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أو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اضغط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لإدخال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تاريخ</w:t>
                </w:r>
                <w:r w:rsidRPr="005423A8">
                  <w:rPr>
                    <w:rStyle w:val="ad"/>
                    <w:sz w:val="24"/>
                    <w:szCs w:val="24"/>
                  </w:rPr>
                  <w:t>.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  <w:rtl/>
              <w:lang w:val="en-GB"/>
            </w:rPr>
            <w:id w:val="1147863547"/>
            <w:placeholder>
              <w:docPart w:val="D50BE64B7B294A01B3D86AFB09154A5C"/>
            </w:placeholder>
            <w:showingPlcHdr/>
            <w:dropDownList>
              <w:listItem w:value="الأحد"/>
              <w:listItem w:displayText="الإثنين" w:value="الإثنين"/>
              <w:listItem w:displayText="الثلاثاء" w:value="الثلاثاء"/>
              <w:listItem w:displayText="الأربعاء" w:value="الأربعاء"/>
              <w:listItem w:displayText="الخميس" w:value="الخميس"/>
              <w:listItem w:displayText="السبت" w:value="السبت"/>
            </w:dropDownList>
          </w:sdtPr>
          <w:sdtEndPr/>
          <w:sdtContent>
            <w:tc>
              <w:tcPr>
                <w:tcW w:w="1462" w:type="dxa"/>
                <w:vAlign w:val="center"/>
              </w:tcPr>
              <w:p w14:paraId="00FBE1E3" w14:textId="77777777" w:rsidR="00576487" w:rsidRPr="005423A8" w:rsidRDefault="00576487" w:rsidP="00852787">
                <w:pPr>
                  <w:jc w:val="center"/>
                  <w:rPr>
                    <w:b/>
                    <w:bCs/>
                    <w:sz w:val="24"/>
                    <w:szCs w:val="24"/>
                    <w:lang w:val="en-GB"/>
                  </w:rPr>
                </w:pP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اختيار</w:t>
                </w:r>
                <w:r w:rsidRPr="005423A8">
                  <w:rPr>
                    <w:rStyle w:val="ad"/>
                    <w:sz w:val="24"/>
                    <w:szCs w:val="24"/>
                    <w:rtl/>
                  </w:rPr>
                  <w:t xml:space="preserve"> </w:t>
                </w:r>
                <w:r w:rsidRPr="005423A8">
                  <w:rPr>
                    <w:rStyle w:val="ad"/>
                    <w:rFonts w:hint="cs"/>
                    <w:sz w:val="24"/>
                    <w:szCs w:val="24"/>
                    <w:rtl/>
                  </w:rPr>
                  <w:t>عنصر</w:t>
                </w:r>
                <w:r w:rsidRPr="005423A8">
                  <w:rPr>
                    <w:rStyle w:val="ad"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486" w:type="dxa"/>
            <w:vAlign w:val="center"/>
          </w:tcPr>
          <w:p w14:paraId="5A1561E8" w14:textId="77777777" w:rsidR="00576487" w:rsidRPr="005423A8" w:rsidRDefault="00576487" w:rsidP="00852787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5423A8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8</w:t>
            </w:r>
          </w:p>
        </w:tc>
      </w:tr>
      <w:tr w:rsidR="00AB6CBB" w:rsidRPr="00F46A5A" w14:paraId="67BDE56D" w14:textId="77777777" w:rsidTr="00AB6CBB">
        <w:trPr>
          <w:gridAfter w:val="5"/>
          <w:wAfter w:w="7203" w:type="dxa"/>
          <w:trHeight w:val="57"/>
          <w:jc w:val="center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5E539B8D" w14:textId="77777777" w:rsidR="00AB6CBB" w:rsidRPr="00032D4F" w:rsidRDefault="00AB6CBB" w:rsidP="00032D4F">
            <w:pPr>
              <w:jc w:val="center"/>
              <w:rPr>
                <w:b/>
                <w:bCs/>
                <w:sz w:val="20"/>
                <w:szCs w:val="20"/>
                <w:u w:val="single"/>
                <w:rtl/>
                <w:lang w:val="en-GB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2AD77DB2" w14:textId="3EC9C9E8" w:rsidR="00AB6CBB" w:rsidRPr="00032D4F" w:rsidRDefault="00AB6CBB" w:rsidP="00032D4F">
            <w:pPr>
              <w:jc w:val="center"/>
              <w:rPr>
                <w:b/>
                <w:bCs/>
                <w:sz w:val="20"/>
                <w:szCs w:val="20"/>
                <w:u w:val="single"/>
                <w:rtl/>
                <w:lang w:val="en-GB"/>
              </w:rPr>
            </w:pPr>
          </w:p>
        </w:tc>
      </w:tr>
    </w:tbl>
    <w:p w14:paraId="12A77BFA" w14:textId="77777777" w:rsidR="00E247C0" w:rsidRPr="00E247C0" w:rsidRDefault="00E247C0" w:rsidP="00E247C0">
      <w:pPr>
        <w:tabs>
          <w:tab w:val="left" w:pos="5699"/>
        </w:tabs>
        <w:rPr>
          <w:rFonts w:eastAsia="Times New Roman" w:cs="Arial"/>
          <w:sz w:val="32"/>
          <w:szCs w:val="32"/>
          <w:lang w:val="en-GB"/>
          <w14:ligatures w14:val="none"/>
        </w:rPr>
      </w:pPr>
      <w:r w:rsidRPr="00E247C0">
        <w:rPr>
          <w:rFonts w:eastAsia="Times New Roman" w:cs="Arial"/>
          <w:sz w:val="32"/>
          <w:szCs w:val="32"/>
          <w:lang w:val="en-GB"/>
          <w14:ligatures w14:val="none"/>
        </w:rPr>
        <w:t xml:space="preserve">                                                                                                                         </w:t>
      </w:r>
      <w:r w:rsidRPr="00E247C0">
        <w:rPr>
          <w:rFonts w:eastAsia="Times New Roman" w:cs="Arial" w:hint="eastAsia"/>
          <w:b/>
          <w:bCs/>
          <w:sz w:val="24"/>
          <w:szCs w:val="24"/>
          <w:rtl/>
          <w:lang w:val="en-GB"/>
          <w14:ligatures w14:val="none"/>
        </w:rPr>
        <w:t>أتعهد</w:t>
      </w:r>
      <w:r w:rsidRPr="00E247C0">
        <w:rPr>
          <w:rFonts w:eastAsia="Times New Roman" w:cs="Arial"/>
          <w:b/>
          <w:bCs/>
          <w:sz w:val="24"/>
          <w:szCs w:val="24"/>
          <w:rtl/>
          <w:lang w:val="en-GB"/>
          <w14:ligatures w14:val="none"/>
        </w:rPr>
        <w:t xml:space="preserve"> </w:t>
      </w:r>
      <w:r w:rsidRPr="00E247C0">
        <w:rPr>
          <w:rFonts w:eastAsia="Times New Roman" w:cs="Arial" w:hint="eastAsia"/>
          <w:b/>
          <w:bCs/>
          <w:sz w:val="24"/>
          <w:szCs w:val="24"/>
          <w:rtl/>
          <w:lang w:val="en-GB"/>
          <w14:ligatures w14:val="none"/>
        </w:rPr>
        <w:t>أنا</w:t>
      </w:r>
      <w:r w:rsidRPr="00E247C0">
        <w:rPr>
          <w:rFonts w:eastAsia="Times New Roman" w:cs="Arial"/>
          <w:b/>
          <w:bCs/>
          <w:sz w:val="24"/>
          <w:szCs w:val="24"/>
          <w:rtl/>
          <w:lang w:val="en-GB"/>
          <w14:ligatures w14:val="none"/>
        </w:rPr>
        <w:t xml:space="preserve"> </w:t>
      </w:r>
      <w:r w:rsidRPr="00E247C0">
        <w:rPr>
          <w:rFonts w:eastAsia="Times New Roman" w:cs="Arial" w:hint="eastAsia"/>
          <w:b/>
          <w:bCs/>
          <w:sz w:val="24"/>
          <w:szCs w:val="24"/>
          <w:rtl/>
          <w:lang w:val="en-GB"/>
          <w14:ligatures w14:val="none"/>
        </w:rPr>
        <w:t>الموظفــ</w:t>
      </w:r>
      <w:r w:rsidRPr="00E247C0">
        <w:rPr>
          <w:rFonts w:eastAsia="Times New Roman" w:cs="Arial"/>
          <w:b/>
          <w:bCs/>
          <w:sz w:val="24"/>
          <w:szCs w:val="24"/>
          <w:rtl/>
          <w:lang w:val="en-GB"/>
          <w14:ligatures w14:val="none"/>
        </w:rPr>
        <w:t xml:space="preserve">/ </w:t>
      </w:r>
      <w:r w:rsidRPr="00E247C0">
        <w:rPr>
          <w:rFonts w:eastAsia="Times New Roman" w:cs="Arial" w:hint="eastAsia"/>
          <w:b/>
          <w:bCs/>
          <w:sz w:val="24"/>
          <w:szCs w:val="24"/>
          <w:rtl/>
          <w:lang w:val="en-GB"/>
          <w14:ligatures w14:val="none"/>
        </w:rPr>
        <w:t>ـة</w:t>
      </w:r>
      <w:r w:rsidRPr="00E247C0">
        <w:rPr>
          <w:rFonts w:eastAsia="Times New Roman" w:cs="Arial"/>
          <w:b/>
          <w:bCs/>
          <w:sz w:val="24"/>
          <w:szCs w:val="24"/>
          <w:rtl/>
          <w:lang w:val="en-GB"/>
          <w14:ligatures w14:val="none"/>
        </w:rPr>
        <w:t xml:space="preserve"> </w:t>
      </w:r>
      <w:r w:rsidRPr="00E247C0">
        <w:rPr>
          <w:rFonts w:eastAsia="Times New Roman" w:cs="Arial" w:hint="eastAsia"/>
          <w:b/>
          <w:bCs/>
          <w:sz w:val="24"/>
          <w:szCs w:val="24"/>
          <w:rtl/>
          <w:lang w:val="en-GB"/>
          <w14:ligatures w14:val="none"/>
        </w:rPr>
        <w:t>الموضحة</w:t>
      </w:r>
      <w:r w:rsidRPr="00E247C0">
        <w:rPr>
          <w:rFonts w:eastAsia="Times New Roman" w:cs="Arial"/>
          <w:b/>
          <w:bCs/>
          <w:sz w:val="24"/>
          <w:szCs w:val="24"/>
          <w:rtl/>
          <w:lang w:val="en-GB"/>
          <w14:ligatures w14:val="none"/>
        </w:rPr>
        <w:t xml:space="preserve"> </w:t>
      </w:r>
      <w:r w:rsidRPr="00E247C0">
        <w:rPr>
          <w:rFonts w:eastAsia="Times New Roman" w:cs="Arial" w:hint="eastAsia"/>
          <w:b/>
          <w:bCs/>
          <w:sz w:val="24"/>
          <w:szCs w:val="24"/>
          <w:rtl/>
          <w:lang w:val="en-GB"/>
          <w14:ligatures w14:val="none"/>
        </w:rPr>
        <w:t>بياناتي</w:t>
      </w:r>
      <w:r w:rsidRPr="00E247C0">
        <w:rPr>
          <w:rFonts w:eastAsia="Times New Roman" w:cs="Arial"/>
          <w:b/>
          <w:bCs/>
          <w:sz w:val="24"/>
          <w:szCs w:val="24"/>
          <w:rtl/>
          <w:lang w:val="en-GB"/>
          <w14:ligatures w14:val="none"/>
        </w:rPr>
        <w:t xml:space="preserve"> </w:t>
      </w:r>
      <w:r w:rsidRPr="00E247C0">
        <w:rPr>
          <w:rFonts w:eastAsia="Times New Roman" w:cs="Arial" w:hint="eastAsia"/>
          <w:b/>
          <w:bCs/>
          <w:sz w:val="24"/>
          <w:szCs w:val="24"/>
          <w:rtl/>
          <w:lang w:val="en-GB"/>
          <w14:ligatures w14:val="none"/>
        </w:rPr>
        <w:t>أعلاه</w:t>
      </w:r>
      <w:r w:rsidRPr="00E247C0">
        <w:rPr>
          <w:rFonts w:eastAsia="Times New Roman" w:cs="Arial"/>
          <w:b/>
          <w:bCs/>
          <w:sz w:val="24"/>
          <w:szCs w:val="24"/>
          <w:rtl/>
          <w:lang w:val="en-GB"/>
          <w14:ligatures w14:val="none"/>
        </w:rPr>
        <w:t xml:space="preserve"> </w:t>
      </w:r>
      <w:r w:rsidRPr="00E247C0">
        <w:rPr>
          <w:rFonts w:eastAsia="Times New Roman" w:cs="Arial" w:hint="eastAsia"/>
          <w:b/>
          <w:bCs/>
          <w:sz w:val="24"/>
          <w:szCs w:val="24"/>
          <w:rtl/>
          <w:lang w:val="en-GB"/>
          <w14:ligatures w14:val="none"/>
        </w:rPr>
        <w:t>بأن</w:t>
      </w:r>
      <w:r w:rsidRPr="00E247C0">
        <w:rPr>
          <w:rFonts w:eastAsia="Times New Roman" w:cs="Arial"/>
          <w:b/>
          <w:bCs/>
          <w:sz w:val="24"/>
          <w:szCs w:val="24"/>
          <w:rtl/>
          <w:lang w:val="en-GB"/>
          <w14:ligatures w14:val="none"/>
        </w:rPr>
        <w:t xml:space="preserve"> </w:t>
      </w:r>
      <w:r w:rsidRPr="00E247C0">
        <w:rPr>
          <w:rFonts w:eastAsia="Times New Roman" w:cs="Arial" w:hint="eastAsia"/>
          <w:b/>
          <w:bCs/>
          <w:sz w:val="24"/>
          <w:szCs w:val="24"/>
          <w:rtl/>
          <w:lang w:val="en-GB"/>
          <w14:ligatures w14:val="none"/>
        </w:rPr>
        <w:t>جميع</w:t>
      </w:r>
      <w:r w:rsidRPr="00E247C0">
        <w:rPr>
          <w:rFonts w:eastAsia="Times New Roman" w:cs="Arial"/>
          <w:b/>
          <w:bCs/>
          <w:sz w:val="24"/>
          <w:szCs w:val="24"/>
          <w:rtl/>
          <w:lang w:val="en-GB"/>
          <w14:ligatures w14:val="none"/>
        </w:rPr>
        <w:t xml:space="preserve"> </w:t>
      </w:r>
      <w:r w:rsidRPr="00E247C0">
        <w:rPr>
          <w:rFonts w:eastAsia="Times New Roman" w:cs="Arial" w:hint="eastAsia"/>
          <w:b/>
          <w:bCs/>
          <w:sz w:val="24"/>
          <w:szCs w:val="24"/>
          <w:rtl/>
          <w:lang w:val="en-GB"/>
          <w14:ligatures w14:val="none"/>
        </w:rPr>
        <w:t>البيانات</w:t>
      </w:r>
      <w:r w:rsidRPr="00E247C0">
        <w:rPr>
          <w:rFonts w:eastAsia="Times New Roman" w:cs="Arial"/>
          <w:b/>
          <w:bCs/>
          <w:sz w:val="24"/>
          <w:szCs w:val="24"/>
          <w:rtl/>
          <w:lang w:val="en-GB"/>
          <w14:ligatures w14:val="none"/>
        </w:rPr>
        <w:t xml:space="preserve"> </w:t>
      </w:r>
      <w:r w:rsidRPr="00E247C0">
        <w:rPr>
          <w:rFonts w:eastAsia="Times New Roman" w:cs="Arial" w:hint="eastAsia"/>
          <w:b/>
          <w:bCs/>
          <w:sz w:val="24"/>
          <w:szCs w:val="24"/>
          <w:rtl/>
          <w:lang w:val="en-GB"/>
          <w14:ligatures w14:val="none"/>
        </w:rPr>
        <w:t>الواردة</w:t>
      </w:r>
      <w:r w:rsidRPr="00E247C0">
        <w:rPr>
          <w:rFonts w:eastAsia="Times New Roman" w:cs="Arial"/>
          <w:b/>
          <w:bCs/>
          <w:sz w:val="24"/>
          <w:szCs w:val="24"/>
          <w:rtl/>
          <w:lang w:val="en-GB"/>
          <w14:ligatures w14:val="none"/>
        </w:rPr>
        <w:t xml:space="preserve"> </w:t>
      </w:r>
      <w:r w:rsidRPr="00E247C0">
        <w:rPr>
          <w:rFonts w:eastAsia="Times New Roman" w:cs="Arial" w:hint="eastAsia"/>
          <w:b/>
          <w:bCs/>
          <w:sz w:val="24"/>
          <w:szCs w:val="24"/>
          <w:rtl/>
          <w:lang w:val="en-GB"/>
          <w14:ligatures w14:val="none"/>
        </w:rPr>
        <w:t>في</w:t>
      </w:r>
      <w:r w:rsidRPr="00E247C0">
        <w:rPr>
          <w:rFonts w:eastAsia="Times New Roman" w:cs="Arial"/>
          <w:b/>
          <w:bCs/>
          <w:sz w:val="24"/>
          <w:szCs w:val="24"/>
          <w:rtl/>
          <w:lang w:val="en-GB"/>
          <w14:ligatures w14:val="none"/>
        </w:rPr>
        <w:t xml:space="preserve"> </w:t>
      </w:r>
      <w:r w:rsidRPr="00E247C0">
        <w:rPr>
          <w:rFonts w:eastAsia="Times New Roman" w:cs="Arial" w:hint="eastAsia"/>
          <w:b/>
          <w:bCs/>
          <w:sz w:val="24"/>
          <w:szCs w:val="24"/>
          <w:rtl/>
          <w:lang w:val="en-GB"/>
          <w14:ligatures w14:val="none"/>
        </w:rPr>
        <w:t>هذا</w:t>
      </w:r>
      <w:r w:rsidRPr="00E247C0">
        <w:rPr>
          <w:rFonts w:eastAsia="Times New Roman" w:cs="Arial"/>
          <w:b/>
          <w:bCs/>
          <w:sz w:val="24"/>
          <w:szCs w:val="24"/>
          <w:rtl/>
          <w:lang w:val="en-GB"/>
          <w14:ligatures w14:val="none"/>
        </w:rPr>
        <w:t xml:space="preserve"> </w:t>
      </w:r>
      <w:r w:rsidRPr="00E247C0">
        <w:rPr>
          <w:rFonts w:eastAsia="Times New Roman" w:cs="Arial" w:hint="eastAsia"/>
          <w:b/>
          <w:bCs/>
          <w:sz w:val="24"/>
          <w:szCs w:val="24"/>
          <w:rtl/>
          <w:lang w:val="en-GB"/>
          <w14:ligatures w14:val="none"/>
        </w:rPr>
        <w:t>النموذج</w:t>
      </w:r>
      <w:r w:rsidRPr="00E247C0">
        <w:rPr>
          <w:rFonts w:eastAsia="Times New Roman" w:cs="Arial"/>
          <w:b/>
          <w:bCs/>
          <w:sz w:val="24"/>
          <w:szCs w:val="24"/>
          <w:rtl/>
          <w:lang w:val="en-GB"/>
          <w14:ligatures w14:val="none"/>
        </w:rPr>
        <w:t xml:space="preserve"> </w:t>
      </w:r>
      <w:r w:rsidRPr="00E247C0">
        <w:rPr>
          <w:rFonts w:eastAsia="Times New Roman" w:cs="Arial" w:hint="eastAsia"/>
          <w:b/>
          <w:bCs/>
          <w:sz w:val="24"/>
          <w:szCs w:val="24"/>
          <w:rtl/>
          <w:lang w:val="en-GB"/>
          <w14:ligatures w14:val="none"/>
        </w:rPr>
        <w:t>صحيحة</w:t>
      </w:r>
      <w:r w:rsidRPr="00E247C0">
        <w:rPr>
          <w:rFonts w:eastAsia="Times New Roman" w:cs="Arial"/>
          <w:b/>
          <w:bCs/>
          <w:sz w:val="24"/>
          <w:szCs w:val="24"/>
          <w:rtl/>
          <w:lang w:val="en-GB"/>
          <w14:ligatures w14:val="none"/>
        </w:rPr>
        <w:t xml:space="preserve"> </w:t>
      </w:r>
      <w:r w:rsidRPr="00E247C0">
        <w:rPr>
          <w:rFonts w:eastAsia="Times New Roman" w:cs="Arial" w:hint="eastAsia"/>
          <w:b/>
          <w:bCs/>
          <w:sz w:val="24"/>
          <w:szCs w:val="24"/>
          <w:rtl/>
          <w:lang w:val="en-GB"/>
          <w14:ligatures w14:val="none"/>
        </w:rPr>
        <w:t>ومطابقة</w:t>
      </w:r>
      <w:r w:rsidRPr="00E247C0">
        <w:rPr>
          <w:rFonts w:eastAsia="Times New Roman" w:cs="Arial"/>
          <w:b/>
          <w:bCs/>
          <w:sz w:val="24"/>
          <w:szCs w:val="24"/>
          <w:rtl/>
          <w:lang w:val="en-GB"/>
          <w14:ligatures w14:val="none"/>
        </w:rPr>
        <w:t xml:space="preserve"> </w:t>
      </w:r>
      <w:r w:rsidRPr="00E247C0">
        <w:rPr>
          <w:rFonts w:eastAsia="Times New Roman" w:cs="Arial" w:hint="eastAsia"/>
          <w:b/>
          <w:bCs/>
          <w:sz w:val="24"/>
          <w:szCs w:val="24"/>
          <w:rtl/>
          <w:lang w:val="en-GB"/>
          <w14:ligatures w14:val="none"/>
        </w:rPr>
        <w:t>للواقع،</w:t>
      </w:r>
      <w:r w:rsidRPr="00E247C0">
        <w:rPr>
          <w:rFonts w:eastAsia="Times New Roman" w:cs="Arial"/>
          <w:b/>
          <w:bCs/>
          <w:sz w:val="24"/>
          <w:szCs w:val="24"/>
          <w:rtl/>
          <w:lang w:val="en-GB"/>
          <w14:ligatures w14:val="none"/>
        </w:rPr>
        <w:t xml:space="preserve"> </w:t>
      </w:r>
      <w:r w:rsidRPr="00E247C0">
        <w:rPr>
          <w:rFonts w:eastAsia="Times New Roman" w:cs="Arial" w:hint="eastAsia"/>
          <w:b/>
          <w:bCs/>
          <w:sz w:val="24"/>
          <w:szCs w:val="24"/>
          <w:rtl/>
          <w:lang w:val="en-GB"/>
          <w14:ligatures w14:val="none"/>
        </w:rPr>
        <w:t>وأتحمل</w:t>
      </w:r>
      <w:r w:rsidRPr="00E247C0">
        <w:rPr>
          <w:rFonts w:eastAsia="Times New Roman" w:cs="Arial"/>
          <w:b/>
          <w:bCs/>
          <w:sz w:val="24"/>
          <w:szCs w:val="24"/>
          <w:rtl/>
          <w:lang w:val="en-GB"/>
          <w14:ligatures w14:val="none"/>
        </w:rPr>
        <w:t xml:space="preserve"> </w:t>
      </w:r>
      <w:r w:rsidRPr="00E247C0">
        <w:rPr>
          <w:rFonts w:eastAsia="Times New Roman" w:cs="Arial" w:hint="eastAsia"/>
          <w:b/>
          <w:bCs/>
          <w:sz w:val="24"/>
          <w:szCs w:val="24"/>
          <w:rtl/>
          <w:lang w:val="en-GB"/>
          <w14:ligatures w14:val="none"/>
        </w:rPr>
        <w:t>كامل</w:t>
      </w:r>
      <w:r w:rsidRPr="00E247C0">
        <w:rPr>
          <w:rFonts w:eastAsia="Times New Roman" w:cs="Arial"/>
          <w:b/>
          <w:bCs/>
          <w:sz w:val="24"/>
          <w:szCs w:val="24"/>
          <w:rtl/>
          <w:lang w:val="en-GB"/>
          <w14:ligatures w14:val="none"/>
        </w:rPr>
        <w:t xml:space="preserve"> </w:t>
      </w:r>
      <w:r w:rsidRPr="00E247C0">
        <w:rPr>
          <w:rFonts w:eastAsia="Times New Roman" w:cs="Arial" w:hint="eastAsia"/>
          <w:b/>
          <w:bCs/>
          <w:sz w:val="24"/>
          <w:szCs w:val="24"/>
          <w:rtl/>
          <w:lang w:val="en-GB"/>
          <w14:ligatures w14:val="none"/>
        </w:rPr>
        <w:t>المسؤولية</w:t>
      </w:r>
      <w:r w:rsidRPr="00E247C0">
        <w:rPr>
          <w:rFonts w:eastAsia="Times New Roman" w:cs="Arial"/>
          <w:b/>
          <w:bCs/>
          <w:sz w:val="24"/>
          <w:szCs w:val="24"/>
          <w:rtl/>
          <w:lang w:val="en-GB"/>
          <w14:ligatures w14:val="none"/>
        </w:rPr>
        <w:t xml:space="preserve"> </w:t>
      </w:r>
      <w:r w:rsidRPr="00E247C0">
        <w:rPr>
          <w:rFonts w:eastAsia="Times New Roman" w:cs="Arial" w:hint="eastAsia"/>
          <w:b/>
          <w:bCs/>
          <w:sz w:val="24"/>
          <w:szCs w:val="24"/>
          <w:rtl/>
          <w:lang w:val="en-GB"/>
          <w14:ligatures w14:val="none"/>
        </w:rPr>
        <w:t>عن</w:t>
      </w:r>
      <w:r w:rsidRPr="00E247C0">
        <w:rPr>
          <w:rFonts w:eastAsia="Times New Roman" w:cs="Arial"/>
          <w:b/>
          <w:bCs/>
          <w:sz w:val="24"/>
          <w:szCs w:val="24"/>
          <w:rtl/>
          <w:lang w:val="en-GB"/>
          <w14:ligatures w14:val="none"/>
        </w:rPr>
        <w:t xml:space="preserve"> </w:t>
      </w:r>
      <w:r w:rsidRPr="00E247C0">
        <w:rPr>
          <w:rFonts w:eastAsia="Times New Roman" w:cs="Arial" w:hint="eastAsia"/>
          <w:b/>
          <w:bCs/>
          <w:sz w:val="24"/>
          <w:szCs w:val="24"/>
          <w:rtl/>
          <w:lang w:val="en-GB"/>
          <w14:ligatures w14:val="none"/>
        </w:rPr>
        <w:t>صحتها</w:t>
      </w:r>
      <w:r w:rsidRPr="00E247C0">
        <w:rPr>
          <w:rFonts w:eastAsia="Times New Roman" w:cs="Arial"/>
          <w:b/>
          <w:bCs/>
          <w:sz w:val="24"/>
          <w:szCs w:val="24"/>
          <w:rtl/>
          <w:lang w:val="en-GB"/>
          <w14:ligatures w14:val="none"/>
        </w:rPr>
        <w:t>.</w:t>
      </w:r>
    </w:p>
    <w:p w14:paraId="56F738A2" w14:textId="77777777" w:rsidR="00E247C0" w:rsidRDefault="00E247C0" w:rsidP="00E247C0">
      <w:pPr>
        <w:tabs>
          <w:tab w:val="left" w:pos="5699"/>
        </w:tabs>
        <w:rPr>
          <w:rFonts w:eastAsia="Times New Roman" w:cs="Arial"/>
          <w:sz w:val="28"/>
          <w:szCs w:val="28"/>
          <w:lang w:val="en-GB"/>
          <w14:ligatures w14:val="none"/>
        </w:rPr>
      </w:pPr>
      <w:r w:rsidRPr="00E247C0">
        <w:rPr>
          <w:rFonts w:eastAsia="Times New Roman" w:cs="Arial" w:hint="eastAsia"/>
          <w:b/>
          <w:bCs/>
          <w:rtl/>
          <w:lang w:val="en-GB"/>
          <w14:ligatures w14:val="none"/>
        </w:rPr>
        <w:t>توقيع</w:t>
      </w:r>
      <w:r w:rsidRPr="00E247C0">
        <w:rPr>
          <w:rFonts w:eastAsia="Times New Roman" w:cs="Arial"/>
          <w:b/>
          <w:bCs/>
          <w:rtl/>
          <w:lang w:val="en-GB"/>
          <w14:ligatures w14:val="none"/>
        </w:rPr>
        <w:t xml:space="preserve"> </w:t>
      </w:r>
      <w:r w:rsidRPr="00E247C0">
        <w:rPr>
          <w:rFonts w:eastAsia="Times New Roman" w:cs="Arial" w:hint="eastAsia"/>
          <w:b/>
          <w:bCs/>
          <w:rtl/>
          <w:lang w:val="en-GB"/>
          <w14:ligatures w14:val="none"/>
        </w:rPr>
        <w:t>الموظف</w:t>
      </w:r>
      <w:r w:rsidRPr="00E247C0">
        <w:rPr>
          <w:rFonts w:eastAsia="Times New Roman" w:cs="Arial"/>
          <w:b/>
          <w:bCs/>
          <w:rtl/>
          <w:lang w:val="en-GB"/>
          <w14:ligatures w14:val="none"/>
        </w:rPr>
        <w:t>:</w:t>
      </w:r>
    </w:p>
    <w:p w14:paraId="126626FB" w14:textId="77777777" w:rsidR="00E247C0" w:rsidRDefault="00E247C0" w:rsidP="00E247C0">
      <w:pPr>
        <w:tabs>
          <w:tab w:val="left" w:pos="5699"/>
        </w:tabs>
        <w:rPr>
          <w:rFonts w:eastAsia="Times New Roman" w:cs="Arial"/>
          <w:sz w:val="28"/>
          <w:szCs w:val="28"/>
          <w:lang w:val="en-GB"/>
          <w14:ligatures w14:val="none"/>
        </w:rPr>
      </w:pPr>
    </w:p>
    <w:p w14:paraId="3E4BE0CA" w14:textId="65449071" w:rsidR="00E247C0" w:rsidRPr="00E247C0" w:rsidRDefault="00E247C0" w:rsidP="00E247C0">
      <w:pPr>
        <w:tabs>
          <w:tab w:val="left" w:pos="5699"/>
        </w:tabs>
        <w:rPr>
          <w:rFonts w:eastAsia="Times New Roman" w:cs="Arial"/>
          <w:b/>
          <w:bCs/>
          <w:rtl/>
          <w:lang w:val="en-GB"/>
          <w14:ligatures w14:val="none"/>
        </w:rPr>
      </w:pPr>
      <w:r w:rsidRPr="00E247C0">
        <w:rPr>
          <w:rFonts w:eastAsia="Times New Roman" w:cs="Arial"/>
          <w:sz w:val="28"/>
          <w:szCs w:val="28"/>
          <w:lang w:val="en-GB"/>
          <w14:ligatures w14:val="none"/>
        </w:rPr>
        <w:tab/>
      </w:r>
      <w:r w:rsidRPr="00E247C0">
        <w:rPr>
          <w:rFonts w:eastAsia="Times New Roman" w:cs="Arial"/>
          <w:sz w:val="28"/>
          <w:szCs w:val="28"/>
          <w:lang w:val="en-GB"/>
          <w14:ligatures w14:val="none"/>
        </w:rPr>
        <w:tab/>
        <w:t xml:space="preserve"> </w:t>
      </w:r>
      <w:r w:rsidRPr="00E247C0">
        <w:rPr>
          <w:rFonts w:eastAsia="Times New Roman" w:cs="Arial"/>
          <w:sz w:val="28"/>
          <w:szCs w:val="28"/>
          <w:lang w:val="en-GB"/>
          <w14:ligatures w14:val="none"/>
        </w:rPr>
        <w:tab/>
      </w:r>
      <w:r w:rsidRPr="00E247C0">
        <w:rPr>
          <w:rFonts w:eastAsia="Times New Roman" w:cs="Arial"/>
          <w:sz w:val="28"/>
          <w:szCs w:val="28"/>
          <w:lang w:val="en-GB"/>
          <w14:ligatures w14:val="none"/>
        </w:rPr>
        <w:tab/>
      </w:r>
      <w:r w:rsidRPr="00E247C0">
        <w:rPr>
          <w:rFonts w:eastAsia="Times New Roman" w:cs="Arial" w:hint="eastAsia"/>
          <w:b/>
          <w:bCs/>
          <w:sz w:val="28"/>
          <w:szCs w:val="28"/>
          <w:u w:val="single"/>
          <w:rtl/>
          <w:lang w:val="en-GB"/>
          <w14:ligatures w14:val="none"/>
        </w:rPr>
        <w:t>مدير</w:t>
      </w:r>
      <w:r w:rsidRPr="00E247C0">
        <w:rPr>
          <w:rFonts w:eastAsia="Times New Roman" w:cs="Arial"/>
          <w:b/>
          <w:bCs/>
          <w:sz w:val="28"/>
          <w:szCs w:val="28"/>
          <w:u w:val="single"/>
          <w:rtl/>
          <w:lang w:val="en-GB"/>
          <w14:ligatures w14:val="none"/>
        </w:rPr>
        <w:t xml:space="preserve"> </w:t>
      </w:r>
      <w:r w:rsidRPr="00E247C0">
        <w:rPr>
          <w:rFonts w:eastAsia="Times New Roman" w:cs="Arial" w:hint="eastAsia"/>
          <w:b/>
          <w:bCs/>
          <w:sz w:val="28"/>
          <w:szCs w:val="28"/>
          <w:u w:val="single"/>
          <w:rtl/>
          <w:lang w:val="en-GB"/>
          <w14:ligatures w14:val="none"/>
        </w:rPr>
        <w:t>الأدارة</w:t>
      </w:r>
    </w:p>
    <w:p w14:paraId="7FFB7D58" w14:textId="77777777" w:rsidR="00E247C0" w:rsidRPr="00E247C0" w:rsidRDefault="00E247C0" w:rsidP="00E247C0">
      <w:pPr>
        <w:tabs>
          <w:tab w:val="left" w:pos="5699"/>
        </w:tabs>
        <w:rPr>
          <w:rFonts w:eastAsia="Times New Roman" w:cs="Arial"/>
          <w:b/>
          <w:bCs/>
          <w:rtl/>
          <w:lang w:val="en-GB"/>
          <w14:ligatures w14:val="none"/>
        </w:rPr>
      </w:pPr>
      <w:r w:rsidRPr="00E247C0">
        <w:rPr>
          <w:rFonts w:eastAsia="Times New Roman" w:cs="Arial"/>
          <w:sz w:val="28"/>
          <w:szCs w:val="28"/>
          <w:lang w:val="en-GB"/>
          <w14:ligatures w14:val="none"/>
        </w:rPr>
        <w:tab/>
      </w:r>
      <w:r w:rsidRPr="00E247C0">
        <w:rPr>
          <w:rFonts w:eastAsia="Times New Roman" w:cs="Arial"/>
          <w:sz w:val="28"/>
          <w:szCs w:val="28"/>
          <w:lang w:val="en-GB"/>
          <w14:ligatures w14:val="none"/>
        </w:rPr>
        <w:tab/>
      </w:r>
      <w:r w:rsidRPr="00E247C0">
        <w:rPr>
          <w:rFonts w:eastAsia="Times New Roman" w:cs="Arial"/>
          <w:sz w:val="28"/>
          <w:szCs w:val="28"/>
          <w:lang w:val="en-GB"/>
          <w14:ligatures w14:val="none"/>
        </w:rPr>
        <w:tab/>
      </w:r>
      <w:r w:rsidRPr="00E247C0">
        <w:rPr>
          <w:rFonts w:eastAsia="Times New Roman" w:cs="Arial" w:hint="eastAsia"/>
          <w:b/>
          <w:bCs/>
          <w:rtl/>
          <w:lang w:val="en-GB"/>
          <w14:ligatures w14:val="none"/>
        </w:rPr>
        <w:t>الأسم</w:t>
      </w:r>
      <w:r w:rsidRPr="00E247C0">
        <w:rPr>
          <w:rFonts w:eastAsia="Times New Roman" w:cs="Arial"/>
          <w:b/>
          <w:bCs/>
          <w:rtl/>
          <w:lang w:val="en-GB"/>
          <w14:ligatures w14:val="none"/>
        </w:rPr>
        <w:t>:</w:t>
      </w:r>
    </w:p>
    <w:p w14:paraId="6E04A29C" w14:textId="77777777" w:rsidR="00E247C0" w:rsidRPr="00E247C0" w:rsidRDefault="00E247C0" w:rsidP="00E247C0">
      <w:pPr>
        <w:tabs>
          <w:tab w:val="left" w:pos="5699"/>
        </w:tabs>
        <w:rPr>
          <w:rFonts w:eastAsia="Times New Roman" w:cs="Arial"/>
          <w:b/>
          <w:bCs/>
          <w:rtl/>
          <w:lang w:val="en-GB"/>
          <w14:ligatures w14:val="none"/>
        </w:rPr>
      </w:pPr>
      <w:r w:rsidRPr="00E247C0">
        <w:rPr>
          <w:rFonts w:eastAsia="Times New Roman" w:cs="Arial"/>
          <w:b/>
          <w:bCs/>
          <w:lang w:val="en-GB"/>
          <w14:ligatures w14:val="none"/>
        </w:rPr>
        <w:tab/>
      </w:r>
      <w:r w:rsidRPr="00E247C0">
        <w:rPr>
          <w:rFonts w:eastAsia="Times New Roman" w:cs="Arial"/>
          <w:b/>
          <w:bCs/>
          <w:lang w:val="en-GB"/>
          <w14:ligatures w14:val="none"/>
        </w:rPr>
        <w:tab/>
      </w:r>
      <w:r w:rsidRPr="00E247C0">
        <w:rPr>
          <w:rFonts w:eastAsia="Times New Roman" w:cs="Arial"/>
          <w:b/>
          <w:bCs/>
          <w:lang w:val="en-GB"/>
          <w14:ligatures w14:val="none"/>
        </w:rPr>
        <w:tab/>
      </w:r>
      <w:r w:rsidRPr="00E247C0">
        <w:rPr>
          <w:rFonts w:eastAsia="Times New Roman" w:cs="Arial" w:hint="eastAsia"/>
          <w:b/>
          <w:bCs/>
          <w:rtl/>
          <w:lang w:val="en-GB"/>
          <w14:ligatures w14:val="none"/>
        </w:rPr>
        <w:t>التوقيع</w:t>
      </w:r>
      <w:r w:rsidRPr="00E247C0">
        <w:rPr>
          <w:rFonts w:eastAsia="Times New Roman" w:cs="Arial"/>
          <w:b/>
          <w:bCs/>
          <w:rtl/>
          <w:lang w:val="en-GB"/>
          <w14:ligatures w14:val="none"/>
        </w:rPr>
        <w:t>:</w:t>
      </w:r>
    </w:p>
    <w:p w14:paraId="42DF2E70" w14:textId="77777777" w:rsidR="00E247C0" w:rsidRPr="00E247C0" w:rsidRDefault="00E247C0" w:rsidP="00E247C0">
      <w:pPr>
        <w:tabs>
          <w:tab w:val="left" w:pos="5699"/>
        </w:tabs>
        <w:rPr>
          <w:rFonts w:eastAsia="Times New Roman" w:cs="Arial"/>
          <w:lang w:val="en-GB"/>
          <w14:ligatures w14:val="none"/>
        </w:rPr>
      </w:pPr>
      <w:r w:rsidRPr="00E247C0">
        <w:rPr>
          <w:rFonts w:eastAsia="Times New Roman" w:cs="Arial"/>
          <w:b/>
          <w:bCs/>
          <w:lang w:val="en-GB"/>
          <w14:ligatures w14:val="none"/>
        </w:rPr>
        <w:tab/>
      </w:r>
      <w:r w:rsidRPr="00E247C0">
        <w:rPr>
          <w:rFonts w:eastAsia="Times New Roman" w:cs="Arial"/>
          <w:b/>
          <w:bCs/>
          <w:lang w:val="en-GB"/>
          <w14:ligatures w14:val="none"/>
        </w:rPr>
        <w:tab/>
      </w:r>
      <w:r w:rsidRPr="00E247C0">
        <w:rPr>
          <w:rFonts w:eastAsia="Times New Roman" w:cs="Arial"/>
          <w:b/>
          <w:bCs/>
          <w:lang w:val="en-GB"/>
          <w14:ligatures w14:val="none"/>
        </w:rPr>
        <w:tab/>
      </w:r>
      <w:r w:rsidRPr="00E247C0">
        <w:rPr>
          <w:rFonts w:eastAsia="Times New Roman" w:cs="Arial" w:hint="eastAsia"/>
          <w:b/>
          <w:bCs/>
          <w:rtl/>
          <w:lang w:val="en-GB"/>
          <w14:ligatures w14:val="none"/>
        </w:rPr>
        <w:t>التاريخ</w:t>
      </w:r>
      <w:r w:rsidRPr="00E247C0">
        <w:rPr>
          <w:rFonts w:eastAsia="Times New Roman" w:cs="Arial"/>
          <w:rtl/>
          <w:lang w:val="en-GB"/>
          <w14:ligatures w14:val="none"/>
        </w:rPr>
        <w:t>:</w:t>
      </w:r>
    </w:p>
    <w:p w14:paraId="7B1778B6" w14:textId="084F570C" w:rsidR="00032D4F" w:rsidRPr="00AB6CBB" w:rsidRDefault="00AB6CBB" w:rsidP="00AB6CBB">
      <w:pPr>
        <w:tabs>
          <w:tab w:val="left" w:pos="5699"/>
        </w:tabs>
        <w:rPr>
          <w:lang w:val="en-GB"/>
        </w:rPr>
      </w:pPr>
      <w:r>
        <w:rPr>
          <w:rFonts w:cs="Arial"/>
          <w:lang w:val="en-GB"/>
        </w:rPr>
        <w:tab/>
      </w:r>
      <w:r>
        <w:rPr>
          <w:lang w:val="en-GB"/>
        </w:rPr>
        <w:tab/>
        <w:t xml:space="preserve">   </w:t>
      </w:r>
    </w:p>
    <w:sectPr w:rsidR="00032D4F" w:rsidRPr="00AB6CBB" w:rsidSect="00852787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A330E2" w14:textId="77777777" w:rsidR="00E9677F" w:rsidRDefault="00E9677F" w:rsidP="00990DB2">
      <w:pPr>
        <w:spacing w:after="0" w:line="240" w:lineRule="auto"/>
      </w:pPr>
      <w:r>
        <w:separator/>
      </w:r>
    </w:p>
  </w:endnote>
  <w:endnote w:type="continuationSeparator" w:id="0">
    <w:p w14:paraId="74A04DE5" w14:textId="77777777" w:rsidR="00E9677F" w:rsidRDefault="00E9677F" w:rsidP="00990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4D2BBC" w14:textId="77777777" w:rsidR="00E9677F" w:rsidRDefault="00E9677F" w:rsidP="00990DB2">
      <w:pPr>
        <w:spacing w:after="0" w:line="240" w:lineRule="auto"/>
      </w:pPr>
      <w:r>
        <w:separator/>
      </w:r>
    </w:p>
  </w:footnote>
  <w:footnote w:type="continuationSeparator" w:id="0">
    <w:p w14:paraId="28BD7DB6" w14:textId="77777777" w:rsidR="00E9677F" w:rsidRDefault="00E9677F" w:rsidP="00990D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ctiveWritingStyle w:appName="MSWord" w:lang="ar-SA" w:vendorID="64" w:dllVersion="131078" w:nlCheck="1" w:checkStyle="0"/>
  <w:activeWritingStyle w:appName="MSWord" w:lang="en-GB" w:vendorID="64" w:dllVersion="131078" w:nlCheck="1" w:checkStyle="0"/>
  <w:attachedTemplate r:id="rId1"/>
  <w:documentProtection w:edit="forms" w:formatting="1" w:enforcement="1" w:cryptProviderType="rsaAES" w:cryptAlgorithmClass="hash" w:cryptAlgorithmType="typeAny" w:cryptAlgorithmSid="14" w:cryptSpinCount="100000" w:hash="PR3y3hqxL+5Oc4fe0sWC7+9Axvh85v0W45qGE41FMYLMPVVVlXTM3Kefh5YXdo5f3V+TMFmn0riV/ThlPaJUjg==" w:salt="B1iUaoa3yqKPrQgOn5yYc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043"/>
    <w:rsid w:val="000024BC"/>
    <w:rsid w:val="00013288"/>
    <w:rsid w:val="0002688C"/>
    <w:rsid w:val="00032D4F"/>
    <w:rsid w:val="0005390D"/>
    <w:rsid w:val="000A0C40"/>
    <w:rsid w:val="000C69E7"/>
    <w:rsid w:val="000E0B01"/>
    <w:rsid w:val="00116386"/>
    <w:rsid w:val="00122593"/>
    <w:rsid w:val="001D2B69"/>
    <w:rsid w:val="002579CB"/>
    <w:rsid w:val="00264FE4"/>
    <w:rsid w:val="0031392B"/>
    <w:rsid w:val="00320A21"/>
    <w:rsid w:val="00335C3C"/>
    <w:rsid w:val="0034201D"/>
    <w:rsid w:val="003A2035"/>
    <w:rsid w:val="003C0FCA"/>
    <w:rsid w:val="003D4F23"/>
    <w:rsid w:val="003F32EF"/>
    <w:rsid w:val="00413C5C"/>
    <w:rsid w:val="0043112A"/>
    <w:rsid w:val="004874D4"/>
    <w:rsid w:val="004A3908"/>
    <w:rsid w:val="005423A8"/>
    <w:rsid w:val="00567D4F"/>
    <w:rsid w:val="005702DD"/>
    <w:rsid w:val="00573908"/>
    <w:rsid w:val="00576487"/>
    <w:rsid w:val="005F6279"/>
    <w:rsid w:val="006011E6"/>
    <w:rsid w:val="006767FE"/>
    <w:rsid w:val="00717776"/>
    <w:rsid w:val="00733692"/>
    <w:rsid w:val="0075060D"/>
    <w:rsid w:val="007853A6"/>
    <w:rsid w:val="007A46D0"/>
    <w:rsid w:val="008056F0"/>
    <w:rsid w:val="00852787"/>
    <w:rsid w:val="008D5EC0"/>
    <w:rsid w:val="008F1E17"/>
    <w:rsid w:val="00924EF2"/>
    <w:rsid w:val="00931960"/>
    <w:rsid w:val="00947980"/>
    <w:rsid w:val="0095069D"/>
    <w:rsid w:val="00990DB2"/>
    <w:rsid w:val="00A43E29"/>
    <w:rsid w:val="00AB6CBB"/>
    <w:rsid w:val="00B4028E"/>
    <w:rsid w:val="00B42D70"/>
    <w:rsid w:val="00B502A4"/>
    <w:rsid w:val="00BB3043"/>
    <w:rsid w:val="00C00150"/>
    <w:rsid w:val="00C03B97"/>
    <w:rsid w:val="00CE53A8"/>
    <w:rsid w:val="00D246AD"/>
    <w:rsid w:val="00D54112"/>
    <w:rsid w:val="00DD3C51"/>
    <w:rsid w:val="00DE271B"/>
    <w:rsid w:val="00E05928"/>
    <w:rsid w:val="00E247C0"/>
    <w:rsid w:val="00E4002F"/>
    <w:rsid w:val="00E423F0"/>
    <w:rsid w:val="00E91561"/>
    <w:rsid w:val="00E9677F"/>
    <w:rsid w:val="00EA1021"/>
    <w:rsid w:val="00F42346"/>
    <w:rsid w:val="00F46A5A"/>
    <w:rsid w:val="00FA0460"/>
    <w:rsid w:val="00FE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1B03D2E"/>
  <w15:chartTrackingRefBased/>
  <w15:docId w15:val="{8CA25D19-75F3-4979-9EB6-01B3F9F25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990D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90D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90D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90D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90D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90D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90D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90D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90D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90D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990D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990D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990DB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990DB2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990DB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990DB2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990DB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990D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90D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990D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90D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990D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90D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990DB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90DB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90DB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90D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990DB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90DB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990D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990DB2"/>
  </w:style>
  <w:style w:type="paragraph" w:styleId="ab">
    <w:name w:val="footer"/>
    <w:basedOn w:val="a"/>
    <w:link w:val="Char4"/>
    <w:uiPriority w:val="99"/>
    <w:unhideWhenUsed/>
    <w:rsid w:val="00990D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990DB2"/>
  </w:style>
  <w:style w:type="table" w:styleId="ac">
    <w:name w:val="Table Grid"/>
    <w:basedOn w:val="a1"/>
    <w:uiPriority w:val="39"/>
    <w:rsid w:val="00990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E0592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thee\OneDrive\&#1587;&#1591;&#1581;%20&#1575;&#1604;&#1605;&#1603;&#1578;&#1576;\&#1606;&#1605;&#1608;&#1584;&#1580;%20&#1571;&#1582;&#1591;&#1575;&#1569;%20&#1575;&#1604;&#1576;&#1589;&#1605;&#1577;-%20&#1575;&#1604;&#1606;&#1587;&#1582;&#1577;%20&#1575;&#1604;&#1573;&#1604;&#1603;&#1578;&#1585;&#1608;&#1606;&#1610;&#1577;%204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6B52F0E8F084CA6B1723534019A76F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CBAA37A-205D-4A59-B767-D9FB9E165CDD}"/>
      </w:docPartPr>
      <w:docPartBody>
        <w:p w:rsidR="00E247C0" w:rsidRDefault="00DB341C" w:rsidP="00DB341C">
          <w:pPr>
            <w:pStyle w:val="C6B52F0E8F084CA6B1723534019A76FF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038EE90CC4AF45B19B5671E0BBCE143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7E3E9FE-F011-4130-B04F-65343B1404A3}"/>
      </w:docPartPr>
      <w:docPartBody>
        <w:p w:rsidR="00E247C0" w:rsidRDefault="00DB341C" w:rsidP="00DB341C">
          <w:pPr>
            <w:pStyle w:val="038EE90CC4AF45B19B5671E0BBCE1439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C09F19EC82094C278A052655B7B8971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0C115BF-308F-4D94-B5D9-5C4413342681}"/>
      </w:docPartPr>
      <w:docPartBody>
        <w:p w:rsidR="00E247C0" w:rsidRDefault="00DB341C" w:rsidP="00DB341C">
          <w:pPr>
            <w:pStyle w:val="C09F19EC82094C278A052655B7B8971E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00D95409E6F540178D84883500BE7BB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2276BB2-5F54-4AE5-BBB4-3C17A332E123}"/>
      </w:docPartPr>
      <w:docPartBody>
        <w:p w:rsidR="00E247C0" w:rsidRDefault="00DB341C" w:rsidP="00DB341C">
          <w:pPr>
            <w:pStyle w:val="00D95409E6F540178D84883500BE7BB1"/>
          </w:pPr>
          <w:r w:rsidRPr="005423A8">
            <w:rPr>
              <w:rStyle w:val="a3"/>
              <w:rFonts w:hint="cs"/>
              <w:rtl/>
            </w:rPr>
            <w:t>اختيار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عنصر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899D8D0C2C544DA8B78A6DBE4C0C45D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8312F6E-121D-4F25-ADA5-98E58C434D12}"/>
      </w:docPartPr>
      <w:docPartBody>
        <w:p w:rsidR="00E247C0" w:rsidRDefault="00DB341C" w:rsidP="00DB341C">
          <w:pPr>
            <w:pStyle w:val="899D8D0C2C544DA8B78A6DBE4C0C45DE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618FF68DB7D74F24981CFAA88E321FA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19759AB-ADD0-41FD-A694-34A7E1F50E5C}"/>
      </w:docPartPr>
      <w:docPartBody>
        <w:p w:rsidR="00E247C0" w:rsidRDefault="00DB341C" w:rsidP="00DB341C">
          <w:pPr>
            <w:pStyle w:val="618FF68DB7D74F24981CFAA88E321FA5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6C8D9024839E49E8A8F542F34B15510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F66A758-2842-4538-BE85-6CE021CCC719}"/>
      </w:docPartPr>
      <w:docPartBody>
        <w:p w:rsidR="00E247C0" w:rsidRDefault="00DB341C" w:rsidP="00DB341C">
          <w:pPr>
            <w:pStyle w:val="6C8D9024839E49E8A8F542F34B15510E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C14A2459FD0842C9B9D5A14C68B479D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4A20349-6B94-431F-981D-ABEC6CE121A7}"/>
      </w:docPartPr>
      <w:docPartBody>
        <w:p w:rsidR="00E247C0" w:rsidRDefault="00DB341C" w:rsidP="00DB341C">
          <w:pPr>
            <w:pStyle w:val="C14A2459FD0842C9B9D5A14C68B479D2"/>
          </w:pPr>
          <w:r w:rsidRPr="005423A8">
            <w:rPr>
              <w:rStyle w:val="a3"/>
              <w:rFonts w:hint="cs"/>
              <w:rtl/>
            </w:rPr>
            <w:t>اختيار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عنصر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33829458F7804D14AA1814005927EC3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E177362-94FC-48A0-BC6B-DD1E7AF4AAAD}"/>
      </w:docPartPr>
      <w:docPartBody>
        <w:p w:rsidR="00E247C0" w:rsidRDefault="00DB341C" w:rsidP="00DB341C">
          <w:pPr>
            <w:pStyle w:val="33829458F7804D14AA1814005927EC30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60AD4431F929489684DC1446D1507D9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13F1CEB-811B-4331-B464-9C8E1420D5DD}"/>
      </w:docPartPr>
      <w:docPartBody>
        <w:p w:rsidR="00E247C0" w:rsidRDefault="00DB341C" w:rsidP="00DB341C">
          <w:pPr>
            <w:pStyle w:val="60AD4431F929489684DC1446D1507D9F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D95D6B53715A4AB9950E04B8DDF7318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4A4833F-FD10-4D31-873D-CAF6D50504A0}"/>
      </w:docPartPr>
      <w:docPartBody>
        <w:p w:rsidR="00E247C0" w:rsidRDefault="00DB341C" w:rsidP="00DB341C">
          <w:pPr>
            <w:pStyle w:val="D95D6B53715A4AB9950E04B8DDF7318F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C963812261B64C658D6A93B2341E1D1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0A7D7F0-E9E6-4C59-8E3A-8AA3AD092F45}"/>
      </w:docPartPr>
      <w:docPartBody>
        <w:p w:rsidR="00E247C0" w:rsidRDefault="00DB341C" w:rsidP="00DB341C">
          <w:pPr>
            <w:pStyle w:val="C963812261B64C658D6A93B2341E1D17"/>
          </w:pPr>
          <w:r w:rsidRPr="005423A8">
            <w:rPr>
              <w:rStyle w:val="a3"/>
              <w:rFonts w:hint="cs"/>
              <w:rtl/>
            </w:rPr>
            <w:t>اختيار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عنصر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E8D7C6E392B34E92893100ECDFBDA12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B25AB7F-7312-42F5-BB7D-0D5D363EFE7C}"/>
      </w:docPartPr>
      <w:docPartBody>
        <w:p w:rsidR="00E247C0" w:rsidRDefault="00DB341C" w:rsidP="00DB341C">
          <w:pPr>
            <w:pStyle w:val="E8D7C6E392B34E92893100ECDFBDA129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097C1B4AF87C465989E146256ADA70B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E470E1D-E988-47CF-BA02-E5D635CE04C2}"/>
      </w:docPartPr>
      <w:docPartBody>
        <w:p w:rsidR="00E247C0" w:rsidRDefault="00DB341C" w:rsidP="00DB341C">
          <w:pPr>
            <w:pStyle w:val="097C1B4AF87C465989E146256ADA70BD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1FCA5A59A5E142A28EBA970E34FFBF0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826C6B8-A64D-4701-A1BE-0320193D733A}"/>
      </w:docPartPr>
      <w:docPartBody>
        <w:p w:rsidR="00E247C0" w:rsidRDefault="00DB341C" w:rsidP="00DB341C">
          <w:pPr>
            <w:pStyle w:val="1FCA5A59A5E142A28EBA970E34FFBF0C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FE57BFD15C724654BD23EFEF279316B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58B3BC6-EA74-46AD-8793-39BD93F51488}"/>
      </w:docPartPr>
      <w:docPartBody>
        <w:p w:rsidR="00E247C0" w:rsidRDefault="00DB341C" w:rsidP="00DB341C">
          <w:pPr>
            <w:pStyle w:val="FE57BFD15C724654BD23EFEF279316BA"/>
          </w:pPr>
          <w:r w:rsidRPr="005423A8">
            <w:rPr>
              <w:rStyle w:val="a3"/>
              <w:rFonts w:hint="cs"/>
              <w:rtl/>
            </w:rPr>
            <w:t>اختيار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عنصر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07614504B7A54ECBA82C4B10D5DBE8C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1C2E7EA-41FB-4FE8-9270-029BC31A2F4A}"/>
      </w:docPartPr>
      <w:docPartBody>
        <w:p w:rsidR="00E247C0" w:rsidRDefault="00DB341C" w:rsidP="00DB341C">
          <w:pPr>
            <w:pStyle w:val="07614504B7A54ECBA82C4B10D5DBE8CD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8AEC20127FD940D6ABD9C7D7E7D45EE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392B890-AC1C-47DC-AA20-5C352C83539D}"/>
      </w:docPartPr>
      <w:docPartBody>
        <w:p w:rsidR="00E247C0" w:rsidRDefault="00DB341C" w:rsidP="00DB341C">
          <w:pPr>
            <w:pStyle w:val="8AEC20127FD940D6ABD9C7D7E7D45EE3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0F969D7A243B40A187DA3A514CE8209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820199E-C69A-4B4A-A525-A298DB364EE4}"/>
      </w:docPartPr>
      <w:docPartBody>
        <w:p w:rsidR="00E247C0" w:rsidRDefault="00DB341C" w:rsidP="00DB341C">
          <w:pPr>
            <w:pStyle w:val="0F969D7A243B40A187DA3A514CE82097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2AC24B45208B4D5ABFBC9F29B369C44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6094E65-C033-41E4-9BA7-EFF4BF0C998B}"/>
      </w:docPartPr>
      <w:docPartBody>
        <w:p w:rsidR="00E247C0" w:rsidRDefault="00DB341C" w:rsidP="00DB341C">
          <w:pPr>
            <w:pStyle w:val="2AC24B45208B4D5ABFBC9F29B369C447"/>
          </w:pPr>
          <w:r w:rsidRPr="005423A8">
            <w:rPr>
              <w:rStyle w:val="a3"/>
              <w:rFonts w:hint="cs"/>
              <w:rtl/>
            </w:rPr>
            <w:t>اختيار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عنصر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EF8270A8E04F41E5A879BA74301D8A2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CDDB720-D084-431A-BC6F-49FD57D30029}"/>
      </w:docPartPr>
      <w:docPartBody>
        <w:p w:rsidR="00E247C0" w:rsidRDefault="00DB341C" w:rsidP="00DB341C">
          <w:pPr>
            <w:pStyle w:val="EF8270A8E04F41E5A879BA74301D8A22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0B0ABAF2732641858B46D6290F4CDAD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DC28B34-679F-494C-8DA6-BD1F408932A1}"/>
      </w:docPartPr>
      <w:docPartBody>
        <w:p w:rsidR="00E247C0" w:rsidRDefault="00DB341C" w:rsidP="00DB341C">
          <w:pPr>
            <w:pStyle w:val="0B0ABAF2732641858B46D6290F4CDADC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E9C34854FBD24C0F9CE464462793CE1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B159E64-AE69-4C30-B79D-9A52ECE26CA6}"/>
      </w:docPartPr>
      <w:docPartBody>
        <w:p w:rsidR="00E247C0" w:rsidRDefault="00DB341C" w:rsidP="00DB341C">
          <w:pPr>
            <w:pStyle w:val="E9C34854FBD24C0F9CE464462793CE19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C8EBFBA12DCF4EEBB6AE9923659B2C9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ABFD549-EC35-4E7F-ABF8-217240DFD64D}"/>
      </w:docPartPr>
      <w:docPartBody>
        <w:p w:rsidR="00E247C0" w:rsidRDefault="00DB341C" w:rsidP="00DB341C">
          <w:pPr>
            <w:pStyle w:val="C8EBFBA12DCF4EEBB6AE9923659B2C98"/>
          </w:pPr>
          <w:r w:rsidRPr="005423A8">
            <w:rPr>
              <w:rStyle w:val="a3"/>
              <w:rFonts w:hint="cs"/>
              <w:rtl/>
            </w:rPr>
            <w:t>اختيار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عنصر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1FBC9693DF3D44F7BC2EA7DDB4AA6C3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496CC93-F11A-499B-8A17-4A65902C458B}"/>
      </w:docPartPr>
      <w:docPartBody>
        <w:p w:rsidR="00E247C0" w:rsidRDefault="00DB341C" w:rsidP="00DB341C">
          <w:pPr>
            <w:pStyle w:val="1FBC9693DF3D44F7BC2EA7DDB4AA6C30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0FF1CB7E35D94B268DEC3EF95F76C2C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A93C46B-3CFD-4A97-892B-1FA0A6B1AFE2}"/>
      </w:docPartPr>
      <w:docPartBody>
        <w:p w:rsidR="00E247C0" w:rsidRDefault="00DB341C" w:rsidP="00DB341C">
          <w:pPr>
            <w:pStyle w:val="0FF1CB7E35D94B268DEC3EF95F76C2CE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5FB00D1233CA4EE59F037E139AB6165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1181B36-2E30-48EE-A092-1639992D3150}"/>
      </w:docPartPr>
      <w:docPartBody>
        <w:p w:rsidR="00E247C0" w:rsidRDefault="00DB341C" w:rsidP="00DB341C">
          <w:pPr>
            <w:pStyle w:val="5FB00D1233CA4EE59F037E139AB61655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B3B87EA9E55C47A68057063DA50AA2A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84E9248-AD4A-4F2F-ABEE-DF591AAEA72B}"/>
      </w:docPartPr>
      <w:docPartBody>
        <w:p w:rsidR="00E247C0" w:rsidRDefault="00DB341C" w:rsidP="00DB341C">
          <w:pPr>
            <w:pStyle w:val="B3B87EA9E55C47A68057063DA50AA2A9"/>
          </w:pPr>
          <w:r w:rsidRPr="005423A8">
            <w:rPr>
              <w:rStyle w:val="a3"/>
              <w:rFonts w:hint="cs"/>
              <w:rtl/>
            </w:rPr>
            <w:t>اختيار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عنصر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2908FACA55B84202BD23AF683D4ED4B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D74AC3F-B363-487C-B40E-EB6239092108}"/>
      </w:docPartPr>
      <w:docPartBody>
        <w:p w:rsidR="00E247C0" w:rsidRDefault="00DB341C" w:rsidP="00DB341C">
          <w:pPr>
            <w:pStyle w:val="2908FACA55B84202BD23AF683D4ED4B0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DD965365433C4322A4EFF96C9A53C51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AC77373-BF36-4826-B293-F9EEE54241A7}"/>
      </w:docPartPr>
      <w:docPartBody>
        <w:p w:rsidR="00E247C0" w:rsidRDefault="00DB341C" w:rsidP="00DB341C">
          <w:pPr>
            <w:pStyle w:val="DD965365433C4322A4EFF96C9A53C51F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1AA20D7521AA40A78A974550577B9CD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28F01FC-D486-4629-A633-CABC39169EBC}"/>
      </w:docPartPr>
      <w:docPartBody>
        <w:p w:rsidR="00E247C0" w:rsidRDefault="00DB341C" w:rsidP="00DB341C">
          <w:pPr>
            <w:pStyle w:val="1AA20D7521AA40A78A974550577B9CD0"/>
          </w:pPr>
          <w:r w:rsidRPr="005423A8">
            <w:rPr>
              <w:rStyle w:val="a3"/>
              <w:rFonts w:hint="cs"/>
              <w:rtl/>
            </w:rPr>
            <w:t>انقر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أو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اضغط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لإدخال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تاريخ</w:t>
          </w:r>
          <w:r w:rsidRPr="005423A8">
            <w:rPr>
              <w:rStyle w:val="a3"/>
            </w:rPr>
            <w:t>.</w:t>
          </w:r>
        </w:p>
      </w:docPartBody>
    </w:docPart>
    <w:docPart>
      <w:docPartPr>
        <w:name w:val="D50BE64B7B294A01B3D86AFB09154A5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5E37C28-5178-4494-83B2-7CAF070888C7}"/>
      </w:docPartPr>
      <w:docPartBody>
        <w:p w:rsidR="00E247C0" w:rsidRDefault="00DB341C" w:rsidP="00DB341C">
          <w:pPr>
            <w:pStyle w:val="D50BE64B7B294A01B3D86AFB09154A5C"/>
          </w:pPr>
          <w:r w:rsidRPr="005423A8">
            <w:rPr>
              <w:rStyle w:val="a3"/>
              <w:rFonts w:hint="cs"/>
              <w:rtl/>
            </w:rPr>
            <w:t>اختيار</w:t>
          </w:r>
          <w:r w:rsidRPr="005423A8">
            <w:rPr>
              <w:rStyle w:val="a3"/>
              <w:rtl/>
            </w:rPr>
            <w:t xml:space="preserve"> </w:t>
          </w:r>
          <w:r w:rsidRPr="005423A8">
            <w:rPr>
              <w:rStyle w:val="a3"/>
              <w:rFonts w:hint="cs"/>
              <w:rtl/>
            </w:rPr>
            <w:t>عنصر</w:t>
          </w:r>
          <w:r w:rsidRPr="005423A8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41C"/>
    <w:rsid w:val="00924EF2"/>
    <w:rsid w:val="00B26F9C"/>
    <w:rsid w:val="00DB341C"/>
    <w:rsid w:val="00E2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247C0"/>
    <w:rPr>
      <w:color w:val="666666"/>
    </w:rPr>
  </w:style>
  <w:style w:type="paragraph" w:customStyle="1" w:styleId="EF54E3C7486E4870973B9ED26349D92C">
    <w:name w:val="EF54E3C7486E4870973B9ED26349D92C"/>
    <w:pPr>
      <w:bidi/>
    </w:pPr>
  </w:style>
  <w:style w:type="paragraph" w:customStyle="1" w:styleId="8EDA5C7E4E9447538FC11E903CEB2FC5">
    <w:name w:val="8EDA5C7E4E9447538FC11E903CEB2FC5"/>
    <w:pPr>
      <w:bidi/>
    </w:pPr>
  </w:style>
  <w:style w:type="paragraph" w:customStyle="1" w:styleId="069708C681A543668D94D44A9133ADD1">
    <w:name w:val="069708C681A543668D94D44A9133ADD1"/>
    <w:pPr>
      <w:bidi/>
    </w:pPr>
  </w:style>
  <w:style w:type="paragraph" w:customStyle="1" w:styleId="C24E4C9FE5534043BEAB9C6404984B13">
    <w:name w:val="C24E4C9FE5534043BEAB9C6404984B13"/>
    <w:pPr>
      <w:bidi/>
    </w:pPr>
  </w:style>
  <w:style w:type="paragraph" w:customStyle="1" w:styleId="DFC941191D7847498B3450E6810B055E">
    <w:name w:val="DFC941191D7847498B3450E6810B055E"/>
    <w:pPr>
      <w:bidi/>
    </w:pPr>
  </w:style>
  <w:style w:type="paragraph" w:customStyle="1" w:styleId="006C896BACB844DFA572020651F3DB9A">
    <w:name w:val="006C896BACB844DFA572020651F3DB9A"/>
    <w:pPr>
      <w:bidi/>
    </w:pPr>
  </w:style>
  <w:style w:type="paragraph" w:customStyle="1" w:styleId="1067156BC4174CCF89DA4FCFA172B6F1">
    <w:name w:val="1067156BC4174CCF89DA4FCFA172B6F1"/>
    <w:pPr>
      <w:bidi/>
    </w:pPr>
  </w:style>
  <w:style w:type="paragraph" w:customStyle="1" w:styleId="A79B90D67E294D02A00B256164855C10">
    <w:name w:val="A79B90D67E294D02A00B256164855C10"/>
    <w:pPr>
      <w:bidi/>
    </w:pPr>
  </w:style>
  <w:style w:type="paragraph" w:customStyle="1" w:styleId="997DB7D5F55546999DE639E6DA5B2269">
    <w:name w:val="997DB7D5F55546999DE639E6DA5B2269"/>
    <w:pPr>
      <w:bidi/>
    </w:pPr>
  </w:style>
  <w:style w:type="paragraph" w:customStyle="1" w:styleId="0E94907F2B404D18A446098F94E60FD7">
    <w:name w:val="0E94907F2B404D18A446098F94E60FD7"/>
    <w:pPr>
      <w:bidi/>
    </w:pPr>
  </w:style>
  <w:style w:type="paragraph" w:customStyle="1" w:styleId="FC530BF91AA840AEAC22FA721C6C1542">
    <w:name w:val="FC530BF91AA840AEAC22FA721C6C1542"/>
    <w:pPr>
      <w:bidi/>
    </w:pPr>
  </w:style>
  <w:style w:type="paragraph" w:customStyle="1" w:styleId="F1D8482577CD4923B3E2DFA0F756B25B">
    <w:name w:val="F1D8482577CD4923B3E2DFA0F756B25B"/>
    <w:pPr>
      <w:bidi/>
    </w:pPr>
  </w:style>
  <w:style w:type="paragraph" w:customStyle="1" w:styleId="AEB7533B90564B87A270C84D0058D9E1">
    <w:name w:val="AEB7533B90564B87A270C84D0058D9E1"/>
    <w:pPr>
      <w:bidi/>
    </w:pPr>
  </w:style>
  <w:style w:type="paragraph" w:customStyle="1" w:styleId="E927C0D492464DAFB6B09035A9B07C4B">
    <w:name w:val="E927C0D492464DAFB6B09035A9B07C4B"/>
    <w:pPr>
      <w:bidi/>
    </w:pPr>
  </w:style>
  <w:style w:type="paragraph" w:customStyle="1" w:styleId="742BD92EC50E4844843AEA28F0F4ED19">
    <w:name w:val="742BD92EC50E4844843AEA28F0F4ED19"/>
    <w:pPr>
      <w:bidi/>
    </w:pPr>
  </w:style>
  <w:style w:type="paragraph" w:customStyle="1" w:styleId="752D7D31E2594BF5B5444F6D171C7DFC">
    <w:name w:val="752D7D31E2594BF5B5444F6D171C7DFC"/>
    <w:pPr>
      <w:bidi/>
    </w:pPr>
  </w:style>
  <w:style w:type="paragraph" w:customStyle="1" w:styleId="6654066E9F3144B0846E03C3B296C5B3">
    <w:name w:val="6654066E9F3144B0846E03C3B296C5B3"/>
    <w:pPr>
      <w:bidi/>
    </w:pPr>
  </w:style>
  <w:style w:type="paragraph" w:customStyle="1" w:styleId="F214025A755545E5A3EBE05757EA6996">
    <w:name w:val="F214025A755545E5A3EBE05757EA6996"/>
    <w:pPr>
      <w:bidi/>
    </w:pPr>
  </w:style>
  <w:style w:type="paragraph" w:customStyle="1" w:styleId="BDDB274E352D434F960D039CAC74ECCD">
    <w:name w:val="BDDB274E352D434F960D039CAC74ECCD"/>
    <w:pPr>
      <w:bidi/>
    </w:pPr>
  </w:style>
  <w:style w:type="paragraph" w:customStyle="1" w:styleId="8FA9C21407624BECAA1B05C8953DDFC2">
    <w:name w:val="8FA9C21407624BECAA1B05C8953DDFC2"/>
    <w:pPr>
      <w:bidi/>
    </w:pPr>
  </w:style>
  <w:style w:type="paragraph" w:customStyle="1" w:styleId="C64EF2A314184DE2B94B4348A06E21FA">
    <w:name w:val="C64EF2A314184DE2B94B4348A06E21FA"/>
    <w:pPr>
      <w:bidi/>
    </w:pPr>
  </w:style>
  <w:style w:type="paragraph" w:customStyle="1" w:styleId="F9329F7A906147E9A5D6312CFA8CE443">
    <w:name w:val="F9329F7A906147E9A5D6312CFA8CE443"/>
    <w:pPr>
      <w:bidi/>
    </w:pPr>
  </w:style>
  <w:style w:type="paragraph" w:customStyle="1" w:styleId="3A19CD1C17CA4209A91115463EBA4E22">
    <w:name w:val="3A19CD1C17CA4209A91115463EBA4E22"/>
    <w:pPr>
      <w:bidi/>
    </w:pPr>
  </w:style>
  <w:style w:type="paragraph" w:customStyle="1" w:styleId="197491ACAA17498587FDBA838F882DA4">
    <w:name w:val="197491ACAA17498587FDBA838F882DA4"/>
    <w:pPr>
      <w:bidi/>
    </w:pPr>
  </w:style>
  <w:style w:type="paragraph" w:customStyle="1" w:styleId="04D53DBDB6254F22BEEA5B9A3F47ECCE">
    <w:name w:val="04D53DBDB6254F22BEEA5B9A3F47ECCE"/>
    <w:pPr>
      <w:bidi/>
    </w:pPr>
  </w:style>
  <w:style w:type="paragraph" w:customStyle="1" w:styleId="07B8A2B8F1C04AE08D2A666ADC2F1FA1">
    <w:name w:val="07B8A2B8F1C04AE08D2A666ADC2F1FA1"/>
    <w:pPr>
      <w:bidi/>
    </w:pPr>
  </w:style>
  <w:style w:type="paragraph" w:customStyle="1" w:styleId="E273244286704C8D9FF88E223189F570">
    <w:name w:val="E273244286704C8D9FF88E223189F570"/>
    <w:pPr>
      <w:bidi/>
    </w:pPr>
  </w:style>
  <w:style w:type="paragraph" w:customStyle="1" w:styleId="BBAB1E509EE84D15BE6D573EB46AFFA0">
    <w:name w:val="BBAB1E509EE84D15BE6D573EB46AFFA0"/>
    <w:pPr>
      <w:bidi/>
    </w:pPr>
  </w:style>
  <w:style w:type="paragraph" w:customStyle="1" w:styleId="AC38C38D61614A6186369C080D46EF7B">
    <w:name w:val="AC38C38D61614A6186369C080D46EF7B"/>
    <w:pPr>
      <w:bidi/>
    </w:pPr>
  </w:style>
  <w:style w:type="paragraph" w:customStyle="1" w:styleId="BF144FBE10224784870885F14C61421E">
    <w:name w:val="BF144FBE10224784870885F14C61421E"/>
    <w:pPr>
      <w:bidi/>
    </w:pPr>
  </w:style>
  <w:style w:type="paragraph" w:customStyle="1" w:styleId="8774FA62A095467F952538DBE5CB6A5E">
    <w:name w:val="8774FA62A095467F952538DBE5CB6A5E"/>
    <w:pPr>
      <w:bidi/>
    </w:pPr>
  </w:style>
  <w:style w:type="paragraph" w:customStyle="1" w:styleId="F3B842305C4947189A47439073E216D8">
    <w:name w:val="F3B842305C4947189A47439073E216D8"/>
    <w:pPr>
      <w:bidi/>
    </w:pPr>
  </w:style>
  <w:style w:type="paragraph" w:customStyle="1" w:styleId="4D9DCA9BA6124E7F9A39F020B672A691">
    <w:name w:val="4D9DCA9BA6124E7F9A39F020B672A691"/>
    <w:pPr>
      <w:bidi/>
    </w:pPr>
  </w:style>
  <w:style w:type="paragraph" w:customStyle="1" w:styleId="2A0D7B643C7B47F38CC8B567EB36655D">
    <w:name w:val="2A0D7B643C7B47F38CC8B567EB36655D"/>
    <w:pPr>
      <w:bidi/>
    </w:pPr>
  </w:style>
  <w:style w:type="paragraph" w:customStyle="1" w:styleId="F148F4F081344CDCA5E6626AD95F3010">
    <w:name w:val="F148F4F081344CDCA5E6626AD95F3010"/>
    <w:pPr>
      <w:bidi/>
    </w:pPr>
  </w:style>
  <w:style w:type="paragraph" w:customStyle="1" w:styleId="EEBAE1716C134759BE53989E159D21C1">
    <w:name w:val="EEBAE1716C134759BE53989E159D21C1"/>
    <w:pPr>
      <w:bidi/>
    </w:pPr>
  </w:style>
  <w:style w:type="paragraph" w:customStyle="1" w:styleId="5AFA6605E7F147BBBAABB8B4F7C54CA0">
    <w:name w:val="5AFA6605E7F147BBBAABB8B4F7C54CA0"/>
    <w:pPr>
      <w:bidi/>
    </w:pPr>
  </w:style>
  <w:style w:type="paragraph" w:customStyle="1" w:styleId="5FB53BBA28F5479FA5E222D0A1A70743">
    <w:name w:val="5FB53BBA28F5479FA5E222D0A1A70743"/>
    <w:pPr>
      <w:bidi/>
    </w:pPr>
  </w:style>
  <w:style w:type="paragraph" w:customStyle="1" w:styleId="FB786298D9EC4591A491D71466695EDE">
    <w:name w:val="FB786298D9EC4591A491D71466695EDE"/>
    <w:pPr>
      <w:bidi/>
    </w:pPr>
  </w:style>
  <w:style w:type="paragraph" w:customStyle="1" w:styleId="4715743BDC0646BA84800C5C3CD436A8">
    <w:name w:val="4715743BDC0646BA84800C5C3CD436A8"/>
    <w:pPr>
      <w:bidi/>
    </w:pPr>
  </w:style>
  <w:style w:type="paragraph" w:customStyle="1" w:styleId="0BC819AC1B894979AA9B9CD74BE72E89">
    <w:name w:val="0BC819AC1B894979AA9B9CD74BE72E89"/>
    <w:pPr>
      <w:bidi/>
    </w:pPr>
  </w:style>
  <w:style w:type="paragraph" w:customStyle="1" w:styleId="CB1EE6BDA63046CFB91C70112D4F8E2A">
    <w:name w:val="CB1EE6BDA63046CFB91C70112D4F8E2A"/>
    <w:pPr>
      <w:bidi/>
    </w:pPr>
  </w:style>
  <w:style w:type="paragraph" w:customStyle="1" w:styleId="B09BFBC820A5457DA434CDD9BBD850E3">
    <w:name w:val="B09BFBC820A5457DA434CDD9BBD850E3"/>
    <w:pPr>
      <w:bidi/>
    </w:pPr>
  </w:style>
  <w:style w:type="paragraph" w:customStyle="1" w:styleId="D5CD12CF4B544452B083792908EE09B4">
    <w:name w:val="D5CD12CF4B544452B083792908EE09B4"/>
    <w:pPr>
      <w:bidi/>
    </w:pPr>
  </w:style>
  <w:style w:type="paragraph" w:customStyle="1" w:styleId="D17E7A54772145EDA2EA7488DEB85A56">
    <w:name w:val="D17E7A54772145EDA2EA7488DEB85A56"/>
    <w:pPr>
      <w:bidi/>
    </w:pPr>
  </w:style>
  <w:style w:type="paragraph" w:customStyle="1" w:styleId="3A88227D1A074DB48932BC6DF870C07A">
    <w:name w:val="3A88227D1A074DB48932BC6DF870C07A"/>
    <w:pPr>
      <w:bidi/>
    </w:pPr>
  </w:style>
  <w:style w:type="paragraph" w:customStyle="1" w:styleId="459958810F114B8CB3171733C2F9C573">
    <w:name w:val="459958810F114B8CB3171733C2F9C573"/>
    <w:pPr>
      <w:bidi/>
    </w:pPr>
  </w:style>
  <w:style w:type="paragraph" w:customStyle="1" w:styleId="96B224470839485AA5DA3B1C3C37689C">
    <w:name w:val="96B224470839485AA5DA3B1C3C37689C"/>
    <w:pPr>
      <w:bidi/>
    </w:pPr>
  </w:style>
  <w:style w:type="paragraph" w:customStyle="1" w:styleId="48095A0E4A644FB18F04F391D1B16C7D">
    <w:name w:val="48095A0E4A644FB18F04F391D1B16C7D"/>
    <w:pPr>
      <w:bidi/>
    </w:pPr>
  </w:style>
  <w:style w:type="paragraph" w:customStyle="1" w:styleId="AE900321DB074A98BD9CD26A27B037A5">
    <w:name w:val="AE900321DB074A98BD9CD26A27B037A5"/>
    <w:pPr>
      <w:bidi/>
    </w:pPr>
  </w:style>
  <w:style w:type="paragraph" w:customStyle="1" w:styleId="A45FB63FCB314572BFC47CB12F00A9C2">
    <w:name w:val="A45FB63FCB314572BFC47CB12F00A9C2"/>
    <w:pPr>
      <w:bidi/>
    </w:pPr>
  </w:style>
  <w:style w:type="paragraph" w:customStyle="1" w:styleId="FB2998CAD34D4289AADCDFBE9302CA60">
    <w:name w:val="FB2998CAD34D4289AADCDFBE9302CA60"/>
    <w:pPr>
      <w:bidi/>
    </w:pPr>
  </w:style>
  <w:style w:type="paragraph" w:customStyle="1" w:styleId="DEBD4FD2D7654859919429CFA6801410">
    <w:name w:val="DEBD4FD2D7654859919429CFA6801410"/>
    <w:pPr>
      <w:bidi/>
    </w:pPr>
  </w:style>
  <w:style w:type="paragraph" w:customStyle="1" w:styleId="4AC3158FEA0C4658B7B7F49DD5ECD48D">
    <w:name w:val="4AC3158FEA0C4658B7B7F49DD5ECD48D"/>
    <w:pPr>
      <w:bidi/>
    </w:pPr>
  </w:style>
  <w:style w:type="paragraph" w:customStyle="1" w:styleId="0B419BE9828547DF9D843160A794D40F">
    <w:name w:val="0B419BE9828547DF9D843160A794D40F"/>
    <w:pPr>
      <w:bidi/>
    </w:pPr>
  </w:style>
  <w:style w:type="paragraph" w:customStyle="1" w:styleId="9E0930E019924DD9A54FC1BD0FB496BE">
    <w:name w:val="9E0930E019924DD9A54FC1BD0FB496BE"/>
    <w:pPr>
      <w:bidi/>
    </w:pPr>
  </w:style>
  <w:style w:type="paragraph" w:customStyle="1" w:styleId="1510ACFD1500476EB1EDA224369334F9">
    <w:name w:val="1510ACFD1500476EB1EDA224369334F9"/>
    <w:pPr>
      <w:bidi/>
    </w:pPr>
  </w:style>
  <w:style w:type="paragraph" w:customStyle="1" w:styleId="7C5220F3C77D4040BB8BCC39E561E0E7">
    <w:name w:val="7C5220F3C77D4040BB8BCC39E561E0E7"/>
    <w:pPr>
      <w:bidi/>
    </w:pPr>
  </w:style>
  <w:style w:type="paragraph" w:customStyle="1" w:styleId="4E063608BA5A40CDA5E9C9DCB2BC4ABD">
    <w:name w:val="4E063608BA5A40CDA5E9C9DCB2BC4ABD"/>
    <w:pPr>
      <w:bidi/>
    </w:pPr>
  </w:style>
  <w:style w:type="paragraph" w:customStyle="1" w:styleId="B4D980F3E9964B0895CEAF0A63F531A5">
    <w:name w:val="B4D980F3E9964B0895CEAF0A63F531A5"/>
    <w:pPr>
      <w:bidi/>
    </w:pPr>
  </w:style>
  <w:style w:type="paragraph" w:customStyle="1" w:styleId="1CF36530ACBB482280F3DC1048626C29">
    <w:name w:val="1CF36530ACBB482280F3DC1048626C29"/>
    <w:pPr>
      <w:bidi/>
    </w:pPr>
  </w:style>
  <w:style w:type="paragraph" w:customStyle="1" w:styleId="43969BBF2C024DBC990FB45A3BF5757B">
    <w:name w:val="43969BBF2C024DBC990FB45A3BF5757B"/>
    <w:pPr>
      <w:bidi/>
    </w:pPr>
  </w:style>
  <w:style w:type="paragraph" w:customStyle="1" w:styleId="8A3570D9621C4D2590317363D96B5943">
    <w:name w:val="8A3570D9621C4D2590317363D96B5943"/>
    <w:pPr>
      <w:bidi/>
    </w:pPr>
  </w:style>
  <w:style w:type="paragraph" w:customStyle="1" w:styleId="9A5573B3B9804FFBBF593CB658C2D5FC">
    <w:name w:val="9A5573B3B9804FFBBF593CB658C2D5FC"/>
    <w:pPr>
      <w:bidi/>
    </w:pPr>
  </w:style>
  <w:style w:type="paragraph" w:customStyle="1" w:styleId="FDDB892950C247CD801632136319334C">
    <w:name w:val="FDDB892950C247CD801632136319334C"/>
    <w:pPr>
      <w:bidi/>
    </w:pPr>
  </w:style>
  <w:style w:type="paragraph" w:customStyle="1" w:styleId="93FD9E0DB5C84C7C863AD7BDDDE84F1C">
    <w:name w:val="93FD9E0DB5C84C7C863AD7BDDDE84F1C"/>
    <w:pPr>
      <w:bidi/>
    </w:pPr>
  </w:style>
  <w:style w:type="paragraph" w:customStyle="1" w:styleId="63F57E6309664545892F4C9A76789B15">
    <w:name w:val="63F57E6309664545892F4C9A76789B15"/>
    <w:pPr>
      <w:bidi/>
    </w:pPr>
  </w:style>
  <w:style w:type="paragraph" w:customStyle="1" w:styleId="1CBB06AB65494029AAF743D5240EDDBF">
    <w:name w:val="1CBB06AB65494029AAF743D5240EDDBF"/>
    <w:pPr>
      <w:bidi/>
    </w:pPr>
  </w:style>
  <w:style w:type="paragraph" w:customStyle="1" w:styleId="023C2F55D7824DF2871CCC5E2F758178">
    <w:name w:val="023C2F55D7824DF2871CCC5E2F758178"/>
    <w:pPr>
      <w:bidi/>
    </w:pPr>
  </w:style>
  <w:style w:type="paragraph" w:customStyle="1" w:styleId="68A9F0C698FC4FA8841C04C2273E4DCF">
    <w:name w:val="68A9F0C698FC4FA8841C04C2273E4DCF"/>
    <w:pPr>
      <w:bidi/>
    </w:pPr>
  </w:style>
  <w:style w:type="paragraph" w:customStyle="1" w:styleId="543481B8D69843FC932ABCADCF24C853">
    <w:name w:val="543481B8D69843FC932ABCADCF24C853"/>
    <w:pPr>
      <w:bidi/>
    </w:pPr>
  </w:style>
  <w:style w:type="paragraph" w:customStyle="1" w:styleId="4AD07C06D1504140AC9BD8982D16AC11">
    <w:name w:val="4AD07C06D1504140AC9BD8982D16AC11"/>
    <w:pPr>
      <w:bidi/>
    </w:pPr>
  </w:style>
  <w:style w:type="paragraph" w:customStyle="1" w:styleId="BC4B4BECED7647E1A00B333FAA764EE6">
    <w:name w:val="BC4B4BECED7647E1A00B333FAA764EE6"/>
    <w:pPr>
      <w:bidi/>
    </w:pPr>
  </w:style>
  <w:style w:type="paragraph" w:customStyle="1" w:styleId="8114471C39D44A87A3F92F443B16F76B">
    <w:name w:val="8114471C39D44A87A3F92F443B16F76B"/>
    <w:pPr>
      <w:bidi/>
    </w:pPr>
  </w:style>
  <w:style w:type="paragraph" w:customStyle="1" w:styleId="1C4DFE84C8CA480CAD9318E1D61E1250">
    <w:name w:val="1C4DFE84C8CA480CAD9318E1D61E1250"/>
    <w:pPr>
      <w:bidi/>
    </w:pPr>
  </w:style>
  <w:style w:type="paragraph" w:customStyle="1" w:styleId="7F86F36E891E44359BEEAE17C3267552">
    <w:name w:val="7F86F36E891E44359BEEAE17C3267552"/>
    <w:pPr>
      <w:bidi/>
    </w:pPr>
  </w:style>
  <w:style w:type="paragraph" w:customStyle="1" w:styleId="2A89298D57554AC7BEE8B7B94F6D416C">
    <w:name w:val="2A89298D57554AC7BEE8B7B94F6D416C"/>
    <w:pPr>
      <w:bidi/>
    </w:pPr>
  </w:style>
  <w:style w:type="paragraph" w:customStyle="1" w:styleId="52915C288627475D95FDADEE4BE8B266">
    <w:name w:val="52915C288627475D95FDADEE4BE8B266"/>
    <w:pPr>
      <w:bidi/>
    </w:pPr>
  </w:style>
  <w:style w:type="paragraph" w:customStyle="1" w:styleId="493AE55383CD4D2593E6C611F2E98FCA">
    <w:name w:val="493AE55383CD4D2593E6C611F2E98FCA"/>
    <w:pPr>
      <w:bidi/>
    </w:pPr>
  </w:style>
  <w:style w:type="paragraph" w:customStyle="1" w:styleId="A09759C7FE3D411DB5346EC34FC00253">
    <w:name w:val="A09759C7FE3D411DB5346EC34FC00253"/>
    <w:pPr>
      <w:bidi/>
    </w:pPr>
  </w:style>
  <w:style w:type="paragraph" w:customStyle="1" w:styleId="7DA968ECEF884409A2848AEE2B8247C0">
    <w:name w:val="7DA968ECEF884409A2848AEE2B8247C0"/>
    <w:pPr>
      <w:bidi/>
    </w:pPr>
  </w:style>
  <w:style w:type="paragraph" w:customStyle="1" w:styleId="51D6BC679E724F5CB99B2455BB253BFA">
    <w:name w:val="51D6BC679E724F5CB99B2455BB253BFA"/>
    <w:pPr>
      <w:bidi/>
    </w:pPr>
  </w:style>
  <w:style w:type="paragraph" w:customStyle="1" w:styleId="3DAD9028F0304FB0A9308C355C770D0B">
    <w:name w:val="3DAD9028F0304FB0A9308C355C770D0B"/>
    <w:pPr>
      <w:bidi/>
    </w:pPr>
  </w:style>
  <w:style w:type="paragraph" w:customStyle="1" w:styleId="E4E4DFD99F574F15BC5DD58DFFDE702F">
    <w:name w:val="E4E4DFD99F574F15BC5DD58DFFDE702F"/>
    <w:pPr>
      <w:bidi/>
    </w:pPr>
  </w:style>
  <w:style w:type="paragraph" w:customStyle="1" w:styleId="DA63EFE4EC9747DF95343DFA01FC7679">
    <w:name w:val="DA63EFE4EC9747DF95343DFA01FC7679"/>
    <w:pPr>
      <w:bidi/>
    </w:pPr>
  </w:style>
  <w:style w:type="paragraph" w:customStyle="1" w:styleId="2A1EAC001D714669AB7E8D3B503419A1">
    <w:name w:val="2A1EAC001D714669AB7E8D3B503419A1"/>
    <w:pPr>
      <w:bidi/>
    </w:pPr>
  </w:style>
  <w:style w:type="paragraph" w:customStyle="1" w:styleId="400F732B715E40E6A926B7EAFC66A4C4">
    <w:name w:val="400F732B715E40E6A926B7EAFC66A4C4"/>
    <w:pPr>
      <w:bidi/>
    </w:pPr>
  </w:style>
  <w:style w:type="paragraph" w:customStyle="1" w:styleId="2CECF0194D644E3AA1D9A9F8D83187E1">
    <w:name w:val="2CECF0194D644E3AA1D9A9F8D83187E1"/>
    <w:pPr>
      <w:bidi/>
    </w:pPr>
  </w:style>
  <w:style w:type="paragraph" w:customStyle="1" w:styleId="5E880EBCB48E4D7CB9BD70389330D9B5">
    <w:name w:val="5E880EBCB48E4D7CB9BD70389330D9B5"/>
    <w:pPr>
      <w:bidi/>
    </w:pPr>
  </w:style>
  <w:style w:type="paragraph" w:customStyle="1" w:styleId="CC392C27FFDC479B9E822DD482557A15">
    <w:name w:val="CC392C27FFDC479B9E822DD482557A15"/>
    <w:pPr>
      <w:bidi/>
    </w:pPr>
  </w:style>
  <w:style w:type="paragraph" w:customStyle="1" w:styleId="48791EA213A44109979A97DF8C52010B">
    <w:name w:val="48791EA213A44109979A97DF8C52010B"/>
    <w:pPr>
      <w:bidi/>
    </w:pPr>
  </w:style>
  <w:style w:type="paragraph" w:customStyle="1" w:styleId="23FE50CBBDA84B3B820A737D9520C648">
    <w:name w:val="23FE50CBBDA84B3B820A737D9520C648"/>
    <w:pPr>
      <w:bidi/>
    </w:pPr>
  </w:style>
  <w:style w:type="paragraph" w:customStyle="1" w:styleId="86E5C2BE34DC47ACACE5CFD21442F349">
    <w:name w:val="86E5C2BE34DC47ACACE5CFD21442F349"/>
    <w:pPr>
      <w:bidi/>
    </w:pPr>
  </w:style>
  <w:style w:type="paragraph" w:customStyle="1" w:styleId="E2CEFFF03457443A982C03C80B14BCDB">
    <w:name w:val="E2CEFFF03457443A982C03C80B14BCDB"/>
    <w:pPr>
      <w:bidi/>
    </w:pPr>
  </w:style>
  <w:style w:type="paragraph" w:customStyle="1" w:styleId="E380B53A01AB4551837AEBDAFD5B621B">
    <w:name w:val="E380B53A01AB4551837AEBDAFD5B621B"/>
    <w:pPr>
      <w:bidi/>
    </w:pPr>
  </w:style>
  <w:style w:type="paragraph" w:customStyle="1" w:styleId="2D1710E99FAC4A8BAE0823F3A8EC8C9F">
    <w:name w:val="2D1710E99FAC4A8BAE0823F3A8EC8C9F"/>
    <w:pPr>
      <w:bidi/>
    </w:pPr>
  </w:style>
  <w:style w:type="paragraph" w:customStyle="1" w:styleId="82007DCAA20E4729827D3E7F86EA4AAE">
    <w:name w:val="82007DCAA20E4729827D3E7F86EA4AAE"/>
    <w:pPr>
      <w:bidi/>
    </w:pPr>
  </w:style>
  <w:style w:type="paragraph" w:customStyle="1" w:styleId="5A4AF533397544E79F53D64B6D5A1002">
    <w:name w:val="5A4AF533397544E79F53D64B6D5A1002"/>
    <w:pPr>
      <w:bidi/>
    </w:pPr>
  </w:style>
  <w:style w:type="paragraph" w:customStyle="1" w:styleId="3E82B2387AE14FE895F881F26F780676">
    <w:name w:val="3E82B2387AE14FE895F881F26F780676"/>
    <w:pPr>
      <w:bidi/>
    </w:pPr>
  </w:style>
  <w:style w:type="paragraph" w:customStyle="1" w:styleId="07045CA8602D4F4E9AC070E49F84B717">
    <w:name w:val="07045CA8602D4F4E9AC070E49F84B717"/>
    <w:pPr>
      <w:bidi/>
    </w:pPr>
  </w:style>
  <w:style w:type="paragraph" w:customStyle="1" w:styleId="FE5717DE36534EF7B27A6283200A42AC">
    <w:name w:val="FE5717DE36534EF7B27A6283200A42AC"/>
    <w:pPr>
      <w:bidi/>
    </w:pPr>
  </w:style>
  <w:style w:type="paragraph" w:customStyle="1" w:styleId="26640F2EB41543C3A6FA30B8B812C555">
    <w:name w:val="26640F2EB41543C3A6FA30B8B812C555"/>
    <w:pPr>
      <w:bidi/>
    </w:pPr>
  </w:style>
  <w:style w:type="paragraph" w:customStyle="1" w:styleId="6A38144E88824365A731228AE55FB2E1">
    <w:name w:val="6A38144E88824365A731228AE55FB2E1"/>
    <w:pPr>
      <w:bidi/>
    </w:pPr>
  </w:style>
  <w:style w:type="paragraph" w:customStyle="1" w:styleId="710A619507F0493D8865629DC9A4E9D6">
    <w:name w:val="710A619507F0493D8865629DC9A4E9D6"/>
    <w:pPr>
      <w:bidi/>
    </w:pPr>
  </w:style>
  <w:style w:type="paragraph" w:customStyle="1" w:styleId="C42BA9E06DE14A9FBBBEB56299AE7829">
    <w:name w:val="C42BA9E06DE14A9FBBBEB56299AE7829"/>
    <w:pPr>
      <w:bidi/>
    </w:pPr>
  </w:style>
  <w:style w:type="paragraph" w:customStyle="1" w:styleId="20AC506C00F5480CBEEEC0E62C521D6F">
    <w:name w:val="20AC506C00F5480CBEEEC0E62C521D6F"/>
    <w:pPr>
      <w:bidi/>
    </w:pPr>
  </w:style>
  <w:style w:type="paragraph" w:customStyle="1" w:styleId="0EF7B83D536B45C6BDEEBF91F1AED7BC">
    <w:name w:val="0EF7B83D536B45C6BDEEBF91F1AED7BC"/>
    <w:pPr>
      <w:bidi/>
    </w:pPr>
  </w:style>
  <w:style w:type="paragraph" w:customStyle="1" w:styleId="B4175F3CC8574C57884DB3381F452F06">
    <w:name w:val="B4175F3CC8574C57884DB3381F452F06"/>
    <w:pPr>
      <w:bidi/>
    </w:pPr>
  </w:style>
  <w:style w:type="paragraph" w:customStyle="1" w:styleId="832252F4ECF849FD8EFA20ACA3A61CC0">
    <w:name w:val="832252F4ECF849FD8EFA20ACA3A61CC0"/>
    <w:pPr>
      <w:bidi/>
    </w:pPr>
  </w:style>
  <w:style w:type="paragraph" w:customStyle="1" w:styleId="25F417AFF52444F79E94CDD03B70833A">
    <w:name w:val="25F417AFF52444F79E94CDD03B70833A"/>
    <w:pPr>
      <w:bidi/>
    </w:pPr>
  </w:style>
  <w:style w:type="paragraph" w:customStyle="1" w:styleId="2FCB2A2764E84145A12043F521BA8AF4">
    <w:name w:val="2FCB2A2764E84145A12043F521BA8AF4"/>
    <w:pPr>
      <w:bidi/>
    </w:pPr>
  </w:style>
  <w:style w:type="paragraph" w:customStyle="1" w:styleId="5E9A7B29F2CB4D739B59D1B861AFBD92">
    <w:name w:val="5E9A7B29F2CB4D739B59D1B861AFBD92"/>
    <w:pPr>
      <w:bidi/>
    </w:pPr>
  </w:style>
  <w:style w:type="paragraph" w:customStyle="1" w:styleId="788DD78F1FA0467983BDF036F4A91043">
    <w:name w:val="788DD78F1FA0467983BDF036F4A91043"/>
    <w:pPr>
      <w:bidi/>
    </w:pPr>
  </w:style>
  <w:style w:type="paragraph" w:customStyle="1" w:styleId="0D8CDF27A38D4F419D5E888AD0E7E352">
    <w:name w:val="0D8CDF27A38D4F419D5E888AD0E7E352"/>
    <w:pPr>
      <w:bidi/>
    </w:pPr>
  </w:style>
  <w:style w:type="paragraph" w:customStyle="1" w:styleId="D51C9FE7E2E74D14B1716FE8E9BFEDE8">
    <w:name w:val="D51C9FE7E2E74D14B1716FE8E9BFEDE8"/>
    <w:pPr>
      <w:bidi/>
    </w:pPr>
  </w:style>
  <w:style w:type="paragraph" w:customStyle="1" w:styleId="188A8D8F34D9427CA7467B70292D71DE">
    <w:name w:val="188A8D8F34D9427CA7467B70292D71DE"/>
    <w:pPr>
      <w:bidi/>
    </w:pPr>
  </w:style>
  <w:style w:type="paragraph" w:customStyle="1" w:styleId="0661ECE8BCC24E7A82FE9E843106CC70">
    <w:name w:val="0661ECE8BCC24E7A82FE9E843106CC70"/>
    <w:pPr>
      <w:bidi/>
    </w:pPr>
  </w:style>
  <w:style w:type="paragraph" w:customStyle="1" w:styleId="AC047C389CD644D3AC96B26BBF22C815">
    <w:name w:val="AC047C389CD644D3AC96B26BBF22C815"/>
    <w:pPr>
      <w:bidi/>
    </w:pPr>
  </w:style>
  <w:style w:type="paragraph" w:customStyle="1" w:styleId="8A837DD1AB15465CB7A4770B00AC3F71">
    <w:name w:val="8A837DD1AB15465CB7A4770B00AC3F71"/>
    <w:pPr>
      <w:bidi/>
    </w:pPr>
  </w:style>
  <w:style w:type="paragraph" w:customStyle="1" w:styleId="15585A9E97634569BB58E193CEECC18E">
    <w:name w:val="15585A9E97634569BB58E193CEECC18E"/>
    <w:pPr>
      <w:bidi/>
    </w:pPr>
  </w:style>
  <w:style w:type="paragraph" w:customStyle="1" w:styleId="717CABBAAB16464DB1D660C817F49AAC">
    <w:name w:val="717CABBAAB16464DB1D660C817F49AAC"/>
    <w:pPr>
      <w:bidi/>
    </w:pPr>
  </w:style>
  <w:style w:type="paragraph" w:customStyle="1" w:styleId="D9F353DD77884C0682B2A466BDDCD2AD">
    <w:name w:val="D9F353DD77884C0682B2A466BDDCD2AD"/>
    <w:pPr>
      <w:bidi/>
    </w:pPr>
  </w:style>
  <w:style w:type="paragraph" w:customStyle="1" w:styleId="5E762457582B4199B85D5D09783A32FF">
    <w:name w:val="5E762457582B4199B85D5D09783A32FF"/>
    <w:pPr>
      <w:bidi/>
    </w:pPr>
  </w:style>
  <w:style w:type="paragraph" w:customStyle="1" w:styleId="BDADABC95A1A4F1DACDCD401672C20F2">
    <w:name w:val="BDADABC95A1A4F1DACDCD401672C20F2"/>
    <w:pPr>
      <w:bidi/>
    </w:pPr>
  </w:style>
  <w:style w:type="paragraph" w:customStyle="1" w:styleId="D7414A708BCC4254B20274DBBFA94C78">
    <w:name w:val="D7414A708BCC4254B20274DBBFA94C78"/>
    <w:pPr>
      <w:bidi/>
    </w:pPr>
  </w:style>
  <w:style w:type="paragraph" w:customStyle="1" w:styleId="4D44734569EC414881ABB2CF92EA8040">
    <w:name w:val="4D44734569EC414881ABB2CF92EA8040"/>
    <w:pPr>
      <w:bidi/>
    </w:pPr>
  </w:style>
  <w:style w:type="paragraph" w:customStyle="1" w:styleId="1D8C78830C3D41B3A8290241CF1E6D12">
    <w:name w:val="1D8C78830C3D41B3A8290241CF1E6D12"/>
    <w:pPr>
      <w:bidi/>
    </w:pPr>
  </w:style>
  <w:style w:type="paragraph" w:customStyle="1" w:styleId="B4ACE25E4C954BFEBC001539719CD0F4">
    <w:name w:val="B4ACE25E4C954BFEBC001539719CD0F4"/>
    <w:pPr>
      <w:bidi/>
    </w:pPr>
  </w:style>
  <w:style w:type="paragraph" w:customStyle="1" w:styleId="076FD7E0496C4AC9821F3C8D5E77C65B">
    <w:name w:val="076FD7E0496C4AC9821F3C8D5E77C65B"/>
    <w:rsid w:val="00DB341C"/>
    <w:pPr>
      <w:bidi/>
    </w:pPr>
  </w:style>
  <w:style w:type="paragraph" w:customStyle="1" w:styleId="839910E220194661B170E070C8C13441">
    <w:name w:val="839910E220194661B170E070C8C13441"/>
    <w:rsid w:val="00DB341C"/>
    <w:pPr>
      <w:bidi/>
    </w:pPr>
  </w:style>
  <w:style w:type="paragraph" w:customStyle="1" w:styleId="586F231416AF457889358ABCBD76A31C">
    <w:name w:val="586F231416AF457889358ABCBD76A31C"/>
    <w:rsid w:val="00DB341C"/>
    <w:pPr>
      <w:bidi/>
    </w:pPr>
  </w:style>
  <w:style w:type="paragraph" w:customStyle="1" w:styleId="386B5760AC9F465DA0692EBD0A15742F">
    <w:name w:val="386B5760AC9F465DA0692EBD0A15742F"/>
    <w:rsid w:val="00DB341C"/>
    <w:pPr>
      <w:bidi/>
    </w:pPr>
  </w:style>
  <w:style w:type="paragraph" w:customStyle="1" w:styleId="3EAC1AFF28124920B5F476189D712561">
    <w:name w:val="3EAC1AFF28124920B5F476189D712561"/>
    <w:rsid w:val="00DB341C"/>
    <w:pPr>
      <w:bidi/>
    </w:pPr>
  </w:style>
  <w:style w:type="paragraph" w:customStyle="1" w:styleId="21E62494266D40B2B59F0D4BF107A83D">
    <w:name w:val="21E62494266D40B2B59F0D4BF107A83D"/>
    <w:rsid w:val="00DB341C"/>
    <w:pPr>
      <w:bidi/>
    </w:pPr>
  </w:style>
  <w:style w:type="paragraph" w:customStyle="1" w:styleId="22077F19C45F4EE389E4213B7B539F5B">
    <w:name w:val="22077F19C45F4EE389E4213B7B539F5B"/>
    <w:rsid w:val="00DB341C"/>
    <w:pPr>
      <w:bidi/>
    </w:pPr>
  </w:style>
  <w:style w:type="paragraph" w:customStyle="1" w:styleId="25255E6F5EA841B28BC1D800DCA41698">
    <w:name w:val="25255E6F5EA841B28BC1D800DCA41698"/>
    <w:rsid w:val="00DB341C"/>
    <w:pPr>
      <w:bidi/>
    </w:pPr>
  </w:style>
  <w:style w:type="paragraph" w:customStyle="1" w:styleId="CF9987A9D52D41B483F2B8857B188FE1">
    <w:name w:val="CF9987A9D52D41B483F2B8857B188FE1"/>
    <w:rsid w:val="00DB341C"/>
    <w:pPr>
      <w:bidi/>
    </w:pPr>
  </w:style>
  <w:style w:type="paragraph" w:customStyle="1" w:styleId="98D383BC30E54CE6815669E051A5E262">
    <w:name w:val="98D383BC30E54CE6815669E051A5E262"/>
    <w:rsid w:val="00DB341C"/>
    <w:pPr>
      <w:bidi/>
    </w:pPr>
  </w:style>
  <w:style w:type="paragraph" w:customStyle="1" w:styleId="488C151979C549299F381E31B68D5DD5">
    <w:name w:val="488C151979C549299F381E31B68D5DD5"/>
    <w:rsid w:val="00DB341C"/>
    <w:pPr>
      <w:bidi/>
    </w:pPr>
  </w:style>
  <w:style w:type="paragraph" w:customStyle="1" w:styleId="D4E922D86B014D21A4D03079CAEB52EE">
    <w:name w:val="D4E922D86B014D21A4D03079CAEB52EE"/>
    <w:rsid w:val="00DB341C"/>
    <w:pPr>
      <w:bidi/>
    </w:pPr>
  </w:style>
  <w:style w:type="paragraph" w:customStyle="1" w:styleId="246D1C5DEBFC47E7B900047F610B0489">
    <w:name w:val="246D1C5DEBFC47E7B900047F610B0489"/>
    <w:rsid w:val="00DB341C"/>
    <w:pPr>
      <w:bidi/>
    </w:pPr>
  </w:style>
  <w:style w:type="paragraph" w:customStyle="1" w:styleId="647BD3B421F742C6B36B1F0A413B949D">
    <w:name w:val="647BD3B421F742C6B36B1F0A413B949D"/>
    <w:rsid w:val="00DB341C"/>
    <w:pPr>
      <w:bidi/>
    </w:pPr>
  </w:style>
  <w:style w:type="paragraph" w:customStyle="1" w:styleId="6783A34DCA3D46CEA38DE58CF90A2FB6">
    <w:name w:val="6783A34DCA3D46CEA38DE58CF90A2FB6"/>
    <w:rsid w:val="00DB341C"/>
    <w:pPr>
      <w:bidi/>
    </w:pPr>
  </w:style>
  <w:style w:type="paragraph" w:customStyle="1" w:styleId="DC4440FFD53945E9B2C94B93BDC4049C">
    <w:name w:val="DC4440FFD53945E9B2C94B93BDC4049C"/>
    <w:rsid w:val="00DB341C"/>
    <w:pPr>
      <w:bidi/>
    </w:pPr>
  </w:style>
  <w:style w:type="paragraph" w:customStyle="1" w:styleId="AEB2E263B91245FCA1D5E6A9C0602CDA">
    <w:name w:val="AEB2E263B91245FCA1D5E6A9C0602CDA"/>
    <w:rsid w:val="00DB341C"/>
    <w:pPr>
      <w:bidi/>
    </w:pPr>
  </w:style>
  <w:style w:type="paragraph" w:customStyle="1" w:styleId="F2181CF13FD241EFA1ED379B0D9C70E1">
    <w:name w:val="F2181CF13FD241EFA1ED379B0D9C70E1"/>
    <w:rsid w:val="00DB341C"/>
    <w:pPr>
      <w:bidi/>
    </w:pPr>
  </w:style>
  <w:style w:type="paragraph" w:customStyle="1" w:styleId="42819DE8CB33467699452C48E0D5DDA8">
    <w:name w:val="42819DE8CB33467699452C48E0D5DDA8"/>
    <w:rsid w:val="00DB341C"/>
    <w:pPr>
      <w:bidi/>
    </w:pPr>
  </w:style>
  <w:style w:type="paragraph" w:customStyle="1" w:styleId="B6DDB131F6E54B50AC5D5C8A56C6421C">
    <w:name w:val="B6DDB131F6E54B50AC5D5C8A56C6421C"/>
    <w:rsid w:val="00DB341C"/>
    <w:pPr>
      <w:bidi/>
    </w:pPr>
  </w:style>
  <w:style w:type="paragraph" w:customStyle="1" w:styleId="A274A8566E574F2C94648F773A09506C">
    <w:name w:val="A274A8566E574F2C94648F773A09506C"/>
    <w:rsid w:val="00DB341C"/>
    <w:pPr>
      <w:bidi/>
    </w:pPr>
  </w:style>
  <w:style w:type="paragraph" w:customStyle="1" w:styleId="34AB6EACE477423A9DF0CD16BCBB7DAD">
    <w:name w:val="34AB6EACE477423A9DF0CD16BCBB7DAD"/>
    <w:rsid w:val="00DB341C"/>
    <w:pPr>
      <w:bidi/>
    </w:pPr>
  </w:style>
  <w:style w:type="paragraph" w:customStyle="1" w:styleId="1650D8FC23FE48DC82E8A9E50F337264">
    <w:name w:val="1650D8FC23FE48DC82E8A9E50F337264"/>
    <w:rsid w:val="00DB341C"/>
    <w:pPr>
      <w:bidi/>
    </w:pPr>
  </w:style>
  <w:style w:type="paragraph" w:customStyle="1" w:styleId="F33EAA53123F49C09874265F2E086897">
    <w:name w:val="F33EAA53123F49C09874265F2E086897"/>
    <w:rsid w:val="00DB341C"/>
    <w:pPr>
      <w:bidi/>
    </w:pPr>
  </w:style>
  <w:style w:type="paragraph" w:customStyle="1" w:styleId="A0D7833B5DA74E8F91DF88CA861FDB38">
    <w:name w:val="A0D7833B5DA74E8F91DF88CA861FDB38"/>
    <w:rsid w:val="00DB341C"/>
    <w:pPr>
      <w:bidi/>
    </w:pPr>
  </w:style>
  <w:style w:type="paragraph" w:customStyle="1" w:styleId="05AD711D672349FD9EFAB92A0138198E">
    <w:name w:val="05AD711D672349FD9EFAB92A0138198E"/>
    <w:rsid w:val="00DB341C"/>
    <w:pPr>
      <w:bidi/>
    </w:pPr>
  </w:style>
  <w:style w:type="paragraph" w:customStyle="1" w:styleId="582375B6399A4598B223F0386DC87083">
    <w:name w:val="582375B6399A4598B223F0386DC87083"/>
    <w:rsid w:val="00DB341C"/>
    <w:pPr>
      <w:bidi/>
    </w:pPr>
  </w:style>
  <w:style w:type="paragraph" w:customStyle="1" w:styleId="662939F06FED4D3AB21B3F22FB8181D6">
    <w:name w:val="662939F06FED4D3AB21B3F22FB8181D6"/>
    <w:rsid w:val="00DB341C"/>
    <w:pPr>
      <w:bidi/>
    </w:pPr>
  </w:style>
  <w:style w:type="paragraph" w:customStyle="1" w:styleId="EB02604878C54A478F9E033439581495">
    <w:name w:val="EB02604878C54A478F9E033439581495"/>
    <w:rsid w:val="00DB341C"/>
    <w:pPr>
      <w:bidi/>
    </w:pPr>
  </w:style>
  <w:style w:type="paragraph" w:customStyle="1" w:styleId="6E8F68A172C842D8ADD87AC8A35107AF">
    <w:name w:val="6E8F68A172C842D8ADD87AC8A35107AF"/>
    <w:rsid w:val="00DB341C"/>
    <w:pPr>
      <w:bidi/>
    </w:pPr>
  </w:style>
  <w:style w:type="paragraph" w:customStyle="1" w:styleId="568CA8EAE893422BB026ACB15536638D">
    <w:name w:val="568CA8EAE893422BB026ACB15536638D"/>
    <w:rsid w:val="00DB341C"/>
    <w:pPr>
      <w:bidi/>
    </w:pPr>
  </w:style>
  <w:style w:type="paragraph" w:customStyle="1" w:styleId="194082F39AAE4C0693E8C3914EABEAFB">
    <w:name w:val="194082F39AAE4C0693E8C3914EABEAFB"/>
    <w:rsid w:val="00DB341C"/>
    <w:pPr>
      <w:bidi/>
    </w:pPr>
  </w:style>
  <w:style w:type="paragraph" w:customStyle="1" w:styleId="F8EE7E0273C5496F9B8118ADE1543D97">
    <w:name w:val="F8EE7E0273C5496F9B8118ADE1543D97"/>
    <w:rsid w:val="00DB341C"/>
    <w:pPr>
      <w:bidi/>
    </w:pPr>
  </w:style>
  <w:style w:type="paragraph" w:customStyle="1" w:styleId="723AB370922F4A6EAB781D6A5C6B8DAB">
    <w:name w:val="723AB370922F4A6EAB781D6A5C6B8DAB"/>
    <w:rsid w:val="00DB341C"/>
    <w:pPr>
      <w:bidi/>
    </w:pPr>
  </w:style>
  <w:style w:type="paragraph" w:customStyle="1" w:styleId="FBFA8F6747F24F6484898A9C6802AAEB">
    <w:name w:val="FBFA8F6747F24F6484898A9C6802AAEB"/>
    <w:rsid w:val="00DB341C"/>
    <w:pPr>
      <w:bidi/>
    </w:pPr>
  </w:style>
  <w:style w:type="paragraph" w:customStyle="1" w:styleId="C05BCA1CB3C944B19FFA35B4D8745C7D">
    <w:name w:val="C05BCA1CB3C944B19FFA35B4D8745C7D"/>
    <w:rsid w:val="00DB341C"/>
    <w:pPr>
      <w:bidi/>
    </w:pPr>
  </w:style>
  <w:style w:type="paragraph" w:customStyle="1" w:styleId="3FBCC747299E4CCE96DA1805C45646EC">
    <w:name w:val="3FBCC747299E4CCE96DA1805C45646EC"/>
    <w:rsid w:val="00DB341C"/>
    <w:pPr>
      <w:bidi/>
    </w:pPr>
  </w:style>
  <w:style w:type="paragraph" w:customStyle="1" w:styleId="D366D85B0F8E46BA9C85A8CD0CBF05A4">
    <w:name w:val="D366D85B0F8E46BA9C85A8CD0CBF05A4"/>
    <w:rsid w:val="00DB341C"/>
    <w:pPr>
      <w:bidi/>
    </w:pPr>
  </w:style>
  <w:style w:type="paragraph" w:customStyle="1" w:styleId="FBDBF47A8EAB4DDDB94556C1253631DE">
    <w:name w:val="FBDBF47A8EAB4DDDB94556C1253631DE"/>
    <w:rsid w:val="00DB341C"/>
    <w:pPr>
      <w:bidi/>
    </w:pPr>
  </w:style>
  <w:style w:type="paragraph" w:customStyle="1" w:styleId="1945C451229B48988F0DD0C6DAD921B6">
    <w:name w:val="1945C451229B48988F0DD0C6DAD921B6"/>
    <w:rsid w:val="00DB341C"/>
    <w:pPr>
      <w:bidi/>
    </w:pPr>
  </w:style>
  <w:style w:type="paragraph" w:customStyle="1" w:styleId="731E22EE5F3C4F55BAD270AB8FEA5A67">
    <w:name w:val="731E22EE5F3C4F55BAD270AB8FEA5A67"/>
    <w:rsid w:val="00DB341C"/>
    <w:pPr>
      <w:bidi/>
    </w:pPr>
  </w:style>
  <w:style w:type="paragraph" w:customStyle="1" w:styleId="B96BB20FDE304D5AB2826EE67A214F38">
    <w:name w:val="B96BB20FDE304D5AB2826EE67A214F38"/>
    <w:rsid w:val="00DB341C"/>
    <w:pPr>
      <w:bidi/>
    </w:pPr>
  </w:style>
  <w:style w:type="paragraph" w:customStyle="1" w:styleId="F17E86C0DE51405DBE53085D227B3991">
    <w:name w:val="F17E86C0DE51405DBE53085D227B3991"/>
    <w:rsid w:val="00DB341C"/>
    <w:pPr>
      <w:bidi/>
    </w:pPr>
  </w:style>
  <w:style w:type="paragraph" w:customStyle="1" w:styleId="1B6684E9D09C4E58AA28C5FFA24FFF77">
    <w:name w:val="1B6684E9D09C4E58AA28C5FFA24FFF77"/>
    <w:rsid w:val="00DB341C"/>
    <w:pPr>
      <w:bidi/>
    </w:pPr>
  </w:style>
  <w:style w:type="paragraph" w:customStyle="1" w:styleId="78B6BA6ADB9F4538B55CE470F7A37ECE">
    <w:name w:val="78B6BA6ADB9F4538B55CE470F7A37ECE"/>
    <w:rsid w:val="00DB341C"/>
    <w:pPr>
      <w:bidi/>
    </w:pPr>
  </w:style>
  <w:style w:type="paragraph" w:customStyle="1" w:styleId="C5DBE43AE0604EDCAE4FDDF0585C4DF0">
    <w:name w:val="C5DBE43AE0604EDCAE4FDDF0585C4DF0"/>
    <w:rsid w:val="00DB341C"/>
    <w:pPr>
      <w:bidi/>
    </w:pPr>
  </w:style>
  <w:style w:type="paragraph" w:customStyle="1" w:styleId="9218A6CE685940C19EFF361C8730E829">
    <w:name w:val="9218A6CE685940C19EFF361C8730E829"/>
    <w:rsid w:val="00DB341C"/>
    <w:pPr>
      <w:bidi/>
    </w:pPr>
  </w:style>
  <w:style w:type="paragraph" w:customStyle="1" w:styleId="B1A6870C9BF34C3BBF1090ABCEA5DF0A">
    <w:name w:val="B1A6870C9BF34C3BBF1090ABCEA5DF0A"/>
    <w:rsid w:val="00DB341C"/>
    <w:pPr>
      <w:bidi/>
    </w:pPr>
  </w:style>
  <w:style w:type="paragraph" w:customStyle="1" w:styleId="6A9141E828E246529F1362305C6D3A8E">
    <w:name w:val="6A9141E828E246529F1362305C6D3A8E"/>
    <w:rsid w:val="00DB341C"/>
    <w:pPr>
      <w:bidi/>
    </w:pPr>
  </w:style>
  <w:style w:type="paragraph" w:customStyle="1" w:styleId="A6AA60EE12844FD19EF6BDF1574C34D4">
    <w:name w:val="A6AA60EE12844FD19EF6BDF1574C34D4"/>
    <w:rsid w:val="00DB341C"/>
    <w:pPr>
      <w:bidi/>
    </w:pPr>
  </w:style>
  <w:style w:type="paragraph" w:customStyle="1" w:styleId="240BAD6DFB32410A96B7F2350BA63EEB">
    <w:name w:val="240BAD6DFB32410A96B7F2350BA63EEB"/>
    <w:rsid w:val="00DB341C"/>
    <w:pPr>
      <w:bidi/>
    </w:pPr>
  </w:style>
  <w:style w:type="paragraph" w:customStyle="1" w:styleId="2EBFBC26355A4D86A685E68E1E50673D">
    <w:name w:val="2EBFBC26355A4D86A685E68E1E50673D"/>
    <w:rsid w:val="00DB341C"/>
    <w:pPr>
      <w:bidi/>
    </w:pPr>
  </w:style>
  <w:style w:type="paragraph" w:customStyle="1" w:styleId="EB06A01440C14F5A89CEAE29E06C8DB2">
    <w:name w:val="EB06A01440C14F5A89CEAE29E06C8DB2"/>
    <w:rsid w:val="00DB341C"/>
    <w:pPr>
      <w:bidi/>
    </w:pPr>
  </w:style>
  <w:style w:type="paragraph" w:customStyle="1" w:styleId="577D7D412F7B447484F49D976965D1E7">
    <w:name w:val="577D7D412F7B447484F49D976965D1E7"/>
    <w:rsid w:val="00DB341C"/>
    <w:pPr>
      <w:bidi/>
    </w:pPr>
  </w:style>
  <w:style w:type="paragraph" w:customStyle="1" w:styleId="F727D6BDDB4041AC8046D25403613785">
    <w:name w:val="F727D6BDDB4041AC8046D25403613785"/>
    <w:rsid w:val="00DB341C"/>
    <w:pPr>
      <w:bidi/>
    </w:pPr>
  </w:style>
  <w:style w:type="paragraph" w:customStyle="1" w:styleId="5EFD835EBE3C424099FEA68F9B48716E">
    <w:name w:val="5EFD835EBE3C424099FEA68F9B48716E"/>
    <w:rsid w:val="00DB341C"/>
    <w:pPr>
      <w:bidi/>
    </w:pPr>
  </w:style>
  <w:style w:type="paragraph" w:customStyle="1" w:styleId="B5630C5D5B7948BB8A71DF23B73F664E">
    <w:name w:val="B5630C5D5B7948BB8A71DF23B73F664E"/>
    <w:rsid w:val="00DB341C"/>
    <w:pPr>
      <w:bidi/>
    </w:pPr>
  </w:style>
  <w:style w:type="paragraph" w:customStyle="1" w:styleId="6E9C9DB2BDF945EB9B401056B70E5B72">
    <w:name w:val="6E9C9DB2BDF945EB9B401056B70E5B72"/>
    <w:rsid w:val="00DB341C"/>
    <w:pPr>
      <w:bidi/>
    </w:pPr>
  </w:style>
  <w:style w:type="paragraph" w:customStyle="1" w:styleId="F52930162136460BA012DAF665D1DE29">
    <w:name w:val="F52930162136460BA012DAF665D1DE29"/>
    <w:rsid w:val="00DB341C"/>
    <w:pPr>
      <w:bidi/>
    </w:pPr>
  </w:style>
  <w:style w:type="paragraph" w:customStyle="1" w:styleId="4621900EDE7940CFBA9FB4B09CF5FC0B">
    <w:name w:val="4621900EDE7940CFBA9FB4B09CF5FC0B"/>
    <w:rsid w:val="00DB341C"/>
    <w:pPr>
      <w:bidi/>
    </w:pPr>
  </w:style>
  <w:style w:type="paragraph" w:customStyle="1" w:styleId="BA23FB93376B459DBCCB8748988A8B7D">
    <w:name w:val="BA23FB93376B459DBCCB8748988A8B7D"/>
    <w:rsid w:val="00DB341C"/>
    <w:pPr>
      <w:bidi/>
    </w:pPr>
  </w:style>
  <w:style w:type="paragraph" w:customStyle="1" w:styleId="EB2F3B022E0A42A1AE28F9E6CE63D23F">
    <w:name w:val="EB2F3B022E0A42A1AE28F9E6CE63D23F"/>
    <w:rsid w:val="00DB341C"/>
    <w:pPr>
      <w:bidi/>
    </w:pPr>
  </w:style>
  <w:style w:type="paragraph" w:customStyle="1" w:styleId="15978073F8374C87B2529F6DA8ACE1CA">
    <w:name w:val="15978073F8374C87B2529F6DA8ACE1CA"/>
    <w:rsid w:val="00DB341C"/>
    <w:pPr>
      <w:bidi/>
    </w:pPr>
  </w:style>
  <w:style w:type="paragraph" w:customStyle="1" w:styleId="C99FC3F2E90F4928BC19FAE056C647E6">
    <w:name w:val="C99FC3F2E90F4928BC19FAE056C647E6"/>
    <w:rsid w:val="00DB341C"/>
    <w:pPr>
      <w:bidi/>
    </w:pPr>
  </w:style>
  <w:style w:type="paragraph" w:customStyle="1" w:styleId="CFC030F6905C45D19121C19F1004241E">
    <w:name w:val="CFC030F6905C45D19121C19F1004241E"/>
    <w:rsid w:val="00DB341C"/>
    <w:pPr>
      <w:bidi/>
    </w:pPr>
  </w:style>
  <w:style w:type="paragraph" w:customStyle="1" w:styleId="06954BFFF5914D2C9492BEF12FB741F3">
    <w:name w:val="06954BFFF5914D2C9492BEF12FB741F3"/>
    <w:rsid w:val="00DB341C"/>
    <w:pPr>
      <w:bidi/>
    </w:pPr>
  </w:style>
  <w:style w:type="paragraph" w:customStyle="1" w:styleId="C6290EDDBD834817BCB3FA053F04C043">
    <w:name w:val="C6290EDDBD834817BCB3FA053F04C043"/>
    <w:rsid w:val="00DB341C"/>
    <w:pPr>
      <w:bidi/>
    </w:pPr>
  </w:style>
  <w:style w:type="paragraph" w:customStyle="1" w:styleId="5821BDA0484D4B9FAC45A5EF88B6DA03">
    <w:name w:val="5821BDA0484D4B9FAC45A5EF88B6DA03"/>
    <w:rsid w:val="00DB341C"/>
    <w:pPr>
      <w:bidi/>
    </w:pPr>
  </w:style>
  <w:style w:type="paragraph" w:customStyle="1" w:styleId="27BE91E98CCE47D2A17698080257FAB6">
    <w:name w:val="27BE91E98CCE47D2A17698080257FAB6"/>
    <w:rsid w:val="00DB341C"/>
    <w:pPr>
      <w:bidi/>
    </w:pPr>
  </w:style>
  <w:style w:type="paragraph" w:customStyle="1" w:styleId="E7CD1BDF4A73483FAE0241087FDD6057">
    <w:name w:val="E7CD1BDF4A73483FAE0241087FDD6057"/>
    <w:rsid w:val="00DB341C"/>
    <w:pPr>
      <w:bidi/>
    </w:pPr>
  </w:style>
  <w:style w:type="paragraph" w:customStyle="1" w:styleId="DC9BEE6D62354F18B83D15688F546A8B">
    <w:name w:val="DC9BEE6D62354F18B83D15688F546A8B"/>
    <w:rsid w:val="00DB341C"/>
    <w:pPr>
      <w:bidi/>
    </w:pPr>
  </w:style>
  <w:style w:type="paragraph" w:customStyle="1" w:styleId="B6B6C227D92A4A5C846A1588491F21CA">
    <w:name w:val="B6B6C227D92A4A5C846A1588491F21CA"/>
    <w:rsid w:val="00DB341C"/>
    <w:pPr>
      <w:bidi/>
    </w:pPr>
  </w:style>
  <w:style w:type="paragraph" w:customStyle="1" w:styleId="4C49B6BA3EC34BC9B1359B6F819E73E1">
    <w:name w:val="4C49B6BA3EC34BC9B1359B6F819E73E1"/>
    <w:rsid w:val="00DB341C"/>
    <w:pPr>
      <w:bidi/>
    </w:pPr>
  </w:style>
  <w:style w:type="paragraph" w:customStyle="1" w:styleId="824EBA4538E546CFB17FFFDD11549DA3">
    <w:name w:val="824EBA4538E546CFB17FFFDD11549DA3"/>
    <w:rsid w:val="00DB341C"/>
    <w:pPr>
      <w:bidi/>
    </w:pPr>
  </w:style>
  <w:style w:type="paragraph" w:customStyle="1" w:styleId="973A846BF6AA4D16AE5B678254F6CE39">
    <w:name w:val="973A846BF6AA4D16AE5B678254F6CE39"/>
    <w:rsid w:val="00DB341C"/>
    <w:pPr>
      <w:bidi/>
    </w:pPr>
  </w:style>
  <w:style w:type="paragraph" w:customStyle="1" w:styleId="0673A895791B4F4CB69B4B03FED6589A">
    <w:name w:val="0673A895791B4F4CB69B4B03FED6589A"/>
    <w:rsid w:val="00DB341C"/>
    <w:pPr>
      <w:bidi/>
    </w:pPr>
  </w:style>
  <w:style w:type="paragraph" w:customStyle="1" w:styleId="AE4ACAD694C6488F8C51260984B73376">
    <w:name w:val="AE4ACAD694C6488F8C51260984B73376"/>
    <w:rsid w:val="00DB341C"/>
    <w:pPr>
      <w:bidi/>
    </w:pPr>
  </w:style>
  <w:style w:type="paragraph" w:customStyle="1" w:styleId="577A47BC13994581B30E5CC50F00A967">
    <w:name w:val="577A47BC13994581B30E5CC50F00A967"/>
    <w:rsid w:val="00DB341C"/>
    <w:pPr>
      <w:bidi/>
    </w:pPr>
  </w:style>
  <w:style w:type="paragraph" w:customStyle="1" w:styleId="7621EB33E5AE431AB0FC62AB3F21A649">
    <w:name w:val="7621EB33E5AE431AB0FC62AB3F21A649"/>
    <w:rsid w:val="00DB341C"/>
    <w:pPr>
      <w:bidi/>
    </w:pPr>
  </w:style>
  <w:style w:type="paragraph" w:customStyle="1" w:styleId="DF72F223F06245AB824563D6CD99CEFD">
    <w:name w:val="DF72F223F06245AB824563D6CD99CEFD"/>
    <w:rsid w:val="00DB341C"/>
    <w:pPr>
      <w:bidi/>
    </w:pPr>
  </w:style>
  <w:style w:type="paragraph" w:customStyle="1" w:styleId="D887F165F36040F1B5CEE66C0AEE9568">
    <w:name w:val="D887F165F36040F1B5CEE66C0AEE9568"/>
    <w:rsid w:val="00DB341C"/>
    <w:pPr>
      <w:bidi/>
    </w:pPr>
  </w:style>
  <w:style w:type="paragraph" w:customStyle="1" w:styleId="CE26565A960648C69051FD7BAE5D336B">
    <w:name w:val="CE26565A960648C69051FD7BAE5D336B"/>
    <w:rsid w:val="00DB341C"/>
    <w:pPr>
      <w:bidi/>
    </w:pPr>
  </w:style>
  <w:style w:type="paragraph" w:customStyle="1" w:styleId="A9C45F8C29CC4BDC9564E48F0D8FD19E">
    <w:name w:val="A9C45F8C29CC4BDC9564E48F0D8FD19E"/>
    <w:rsid w:val="00DB341C"/>
    <w:pPr>
      <w:bidi/>
    </w:pPr>
  </w:style>
  <w:style w:type="paragraph" w:customStyle="1" w:styleId="A3005C0D607B4E638F7CD0AF967E131D">
    <w:name w:val="A3005C0D607B4E638F7CD0AF967E131D"/>
    <w:rsid w:val="00DB341C"/>
    <w:pPr>
      <w:bidi/>
    </w:pPr>
  </w:style>
  <w:style w:type="paragraph" w:customStyle="1" w:styleId="2B643EE2FF6B4E379FAECAA9E5813191">
    <w:name w:val="2B643EE2FF6B4E379FAECAA9E5813191"/>
    <w:rsid w:val="00DB341C"/>
    <w:pPr>
      <w:bidi/>
    </w:pPr>
  </w:style>
  <w:style w:type="paragraph" w:customStyle="1" w:styleId="CF75FEF4BB6A4A1D8E7DF23461731FD7">
    <w:name w:val="CF75FEF4BB6A4A1D8E7DF23461731FD7"/>
    <w:rsid w:val="00DB341C"/>
    <w:pPr>
      <w:bidi/>
    </w:pPr>
  </w:style>
  <w:style w:type="paragraph" w:customStyle="1" w:styleId="41883EE2A3CB415DBD52D6B71D70947F">
    <w:name w:val="41883EE2A3CB415DBD52D6B71D70947F"/>
    <w:rsid w:val="00DB341C"/>
    <w:pPr>
      <w:bidi/>
    </w:pPr>
  </w:style>
  <w:style w:type="paragraph" w:customStyle="1" w:styleId="AE733B3509D44434A0F926A1BA642381">
    <w:name w:val="AE733B3509D44434A0F926A1BA642381"/>
    <w:rsid w:val="00DB341C"/>
    <w:pPr>
      <w:bidi/>
    </w:pPr>
  </w:style>
  <w:style w:type="paragraph" w:customStyle="1" w:styleId="07FA294D9435424EB07C75ED21FF62E8">
    <w:name w:val="07FA294D9435424EB07C75ED21FF62E8"/>
    <w:rsid w:val="00DB341C"/>
    <w:pPr>
      <w:bidi/>
    </w:pPr>
  </w:style>
  <w:style w:type="paragraph" w:customStyle="1" w:styleId="4BB1BDC6C4AE4892B8216BE3DA0D8B67">
    <w:name w:val="4BB1BDC6C4AE4892B8216BE3DA0D8B67"/>
    <w:rsid w:val="00DB341C"/>
    <w:pPr>
      <w:bidi/>
    </w:pPr>
  </w:style>
  <w:style w:type="paragraph" w:customStyle="1" w:styleId="354401E004484543A1404AD1A6EEECDC">
    <w:name w:val="354401E004484543A1404AD1A6EEECDC"/>
    <w:rsid w:val="00DB341C"/>
    <w:pPr>
      <w:bidi/>
    </w:pPr>
  </w:style>
  <w:style w:type="paragraph" w:customStyle="1" w:styleId="B9886EED767D40B0AB4E5C849715D11F">
    <w:name w:val="B9886EED767D40B0AB4E5C849715D11F"/>
    <w:rsid w:val="00DB341C"/>
    <w:pPr>
      <w:bidi/>
    </w:pPr>
  </w:style>
  <w:style w:type="paragraph" w:customStyle="1" w:styleId="E3801B614B554C6B84B314C09B864A6B">
    <w:name w:val="E3801B614B554C6B84B314C09B864A6B"/>
    <w:rsid w:val="00DB341C"/>
    <w:pPr>
      <w:bidi/>
    </w:pPr>
  </w:style>
  <w:style w:type="paragraph" w:customStyle="1" w:styleId="5A51090D82C7443EBDB08E3770989F0F">
    <w:name w:val="5A51090D82C7443EBDB08E3770989F0F"/>
    <w:rsid w:val="00DB341C"/>
    <w:pPr>
      <w:bidi/>
    </w:pPr>
  </w:style>
  <w:style w:type="paragraph" w:customStyle="1" w:styleId="EA52A7B7295C46829C844BDCAD4223F3">
    <w:name w:val="EA52A7B7295C46829C844BDCAD4223F3"/>
    <w:rsid w:val="00DB341C"/>
    <w:pPr>
      <w:bidi/>
    </w:pPr>
  </w:style>
  <w:style w:type="paragraph" w:customStyle="1" w:styleId="DBA1C82DFE4146AAA7E378E4B832FCEA">
    <w:name w:val="DBA1C82DFE4146AAA7E378E4B832FCEA"/>
    <w:rsid w:val="00DB341C"/>
    <w:pPr>
      <w:bidi/>
    </w:pPr>
  </w:style>
  <w:style w:type="paragraph" w:customStyle="1" w:styleId="51AE50A50F39416CA27F15F337D89ACE">
    <w:name w:val="51AE50A50F39416CA27F15F337D89ACE"/>
    <w:rsid w:val="00DB341C"/>
    <w:pPr>
      <w:bidi/>
    </w:pPr>
  </w:style>
  <w:style w:type="paragraph" w:customStyle="1" w:styleId="DC03B6DDE6774305AD90C6A90CB7C5A5">
    <w:name w:val="DC03B6DDE6774305AD90C6A90CB7C5A5"/>
    <w:rsid w:val="00DB341C"/>
    <w:pPr>
      <w:bidi/>
    </w:pPr>
  </w:style>
  <w:style w:type="paragraph" w:customStyle="1" w:styleId="30D74BFDF0F64848BEA1048B7A422354">
    <w:name w:val="30D74BFDF0F64848BEA1048B7A422354"/>
    <w:rsid w:val="00DB341C"/>
    <w:pPr>
      <w:bidi/>
    </w:pPr>
  </w:style>
  <w:style w:type="paragraph" w:customStyle="1" w:styleId="6608866CB9184FEB8FF735E07A0700C4">
    <w:name w:val="6608866CB9184FEB8FF735E07A0700C4"/>
    <w:rsid w:val="00DB341C"/>
    <w:pPr>
      <w:bidi/>
    </w:pPr>
  </w:style>
  <w:style w:type="paragraph" w:customStyle="1" w:styleId="39B469389EDC4175A84446C846E0D73A">
    <w:name w:val="39B469389EDC4175A84446C846E0D73A"/>
    <w:rsid w:val="00DB341C"/>
    <w:pPr>
      <w:bidi/>
    </w:pPr>
  </w:style>
  <w:style w:type="paragraph" w:customStyle="1" w:styleId="62383B171C46448AA48CA128A1D8DFA7">
    <w:name w:val="62383B171C46448AA48CA128A1D8DFA7"/>
    <w:rsid w:val="00DB341C"/>
    <w:pPr>
      <w:bidi/>
    </w:pPr>
  </w:style>
  <w:style w:type="paragraph" w:customStyle="1" w:styleId="126B364227784AC897960D037D546F62">
    <w:name w:val="126B364227784AC897960D037D546F62"/>
    <w:rsid w:val="00DB341C"/>
    <w:pPr>
      <w:bidi/>
    </w:pPr>
  </w:style>
  <w:style w:type="paragraph" w:customStyle="1" w:styleId="9D525BAF4AD74D6C90BC3A04C082089E">
    <w:name w:val="9D525BAF4AD74D6C90BC3A04C082089E"/>
    <w:rsid w:val="00DB341C"/>
    <w:pPr>
      <w:bidi/>
    </w:pPr>
  </w:style>
  <w:style w:type="paragraph" w:customStyle="1" w:styleId="127759F710994AB88A04DF80DADEAEE5">
    <w:name w:val="127759F710994AB88A04DF80DADEAEE5"/>
    <w:rsid w:val="00DB341C"/>
    <w:pPr>
      <w:bidi/>
    </w:pPr>
  </w:style>
  <w:style w:type="paragraph" w:customStyle="1" w:styleId="F9393B004D854B11AD8D241DD2789756">
    <w:name w:val="F9393B004D854B11AD8D241DD2789756"/>
    <w:rsid w:val="00DB341C"/>
    <w:pPr>
      <w:bidi/>
    </w:pPr>
  </w:style>
  <w:style w:type="paragraph" w:customStyle="1" w:styleId="A29F076BFE284DF5BD48DD7FE8798048">
    <w:name w:val="A29F076BFE284DF5BD48DD7FE8798048"/>
    <w:rsid w:val="00DB341C"/>
    <w:pPr>
      <w:bidi/>
    </w:pPr>
  </w:style>
  <w:style w:type="paragraph" w:customStyle="1" w:styleId="9D4D436BC9DD476B95F02E17B7CF9989">
    <w:name w:val="9D4D436BC9DD476B95F02E17B7CF9989"/>
    <w:rsid w:val="00DB341C"/>
    <w:pPr>
      <w:bidi/>
    </w:pPr>
  </w:style>
  <w:style w:type="paragraph" w:customStyle="1" w:styleId="9EA4A31206B646AC93424AE664835703">
    <w:name w:val="9EA4A31206B646AC93424AE664835703"/>
    <w:rsid w:val="00DB341C"/>
    <w:pPr>
      <w:bidi/>
    </w:pPr>
  </w:style>
  <w:style w:type="paragraph" w:customStyle="1" w:styleId="B4B8F881BBA04C97AEEA2F087DF23CFC">
    <w:name w:val="B4B8F881BBA04C97AEEA2F087DF23CFC"/>
    <w:rsid w:val="00DB341C"/>
    <w:pPr>
      <w:bidi/>
    </w:pPr>
  </w:style>
  <w:style w:type="paragraph" w:customStyle="1" w:styleId="F3C4855325F44B0D89CD85B69330B2E1">
    <w:name w:val="F3C4855325F44B0D89CD85B69330B2E1"/>
    <w:rsid w:val="00DB341C"/>
    <w:pPr>
      <w:bidi/>
    </w:pPr>
  </w:style>
  <w:style w:type="paragraph" w:customStyle="1" w:styleId="9ECE0C3D56A84067A040C8DFF6F386FB">
    <w:name w:val="9ECE0C3D56A84067A040C8DFF6F386FB"/>
    <w:rsid w:val="00DB341C"/>
    <w:pPr>
      <w:bidi/>
    </w:pPr>
  </w:style>
  <w:style w:type="paragraph" w:customStyle="1" w:styleId="B6D621A08CC54037B8770E7DACDF9175">
    <w:name w:val="B6D621A08CC54037B8770E7DACDF9175"/>
    <w:rsid w:val="00DB341C"/>
    <w:pPr>
      <w:bidi/>
    </w:pPr>
  </w:style>
  <w:style w:type="paragraph" w:customStyle="1" w:styleId="3F2F98194BD04C6880E3581CA39AFB29">
    <w:name w:val="3F2F98194BD04C6880E3581CA39AFB29"/>
    <w:rsid w:val="00DB341C"/>
    <w:pPr>
      <w:bidi/>
    </w:pPr>
  </w:style>
  <w:style w:type="paragraph" w:customStyle="1" w:styleId="08D2387A575F4AEDB59176804395722A">
    <w:name w:val="08D2387A575F4AEDB59176804395722A"/>
    <w:rsid w:val="00DB341C"/>
    <w:pPr>
      <w:bidi/>
    </w:pPr>
  </w:style>
  <w:style w:type="paragraph" w:customStyle="1" w:styleId="FDCB58CC996A49C99198EFB24F730408">
    <w:name w:val="FDCB58CC996A49C99198EFB24F730408"/>
    <w:rsid w:val="00DB341C"/>
    <w:pPr>
      <w:bidi/>
    </w:pPr>
  </w:style>
  <w:style w:type="paragraph" w:customStyle="1" w:styleId="BF40046FC1A64B44AD434DF979A9052A">
    <w:name w:val="BF40046FC1A64B44AD434DF979A9052A"/>
    <w:rsid w:val="00DB341C"/>
    <w:pPr>
      <w:bidi/>
    </w:pPr>
  </w:style>
  <w:style w:type="paragraph" w:customStyle="1" w:styleId="0DC1D821022A4FEAAF866651C933057C">
    <w:name w:val="0DC1D821022A4FEAAF866651C933057C"/>
    <w:rsid w:val="00DB341C"/>
    <w:pPr>
      <w:bidi/>
    </w:pPr>
  </w:style>
  <w:style w:type="paragraph" w:customStyle="1" w:styleId="129A5E58B81244A3BCB9E447BE18F14F">
    <w:name w:val="129A5E58B81244A3BCB9E447BE18F14F"/>
    <w:rsid w:val="00DB341C"/>
    <w:pPr>
      <w:bidi/>
    </w:pPr>
  </w:style>
  <w:style w:type="paragraph" w:customStyle="1" w:styleId="9B0C0EC9EAF546A8A382D30B0C0C6E30">
    <w:name w:val="9B0C0EC9EAF546A8A382D30B0C0C6E30"/>
    <w:rsid w:val="00DB341C"/>
    <w:pPr>
      <w:bidi/>
    </w:pPr>
  </w:style>
  <w:style w:type="paragraph" w:customStyle="1" w:styleId="CF485BEAF9D74152ACCA22B892F31795">
    <w:name w:val="CF485BEAF9D74152ACCA22B892F31795"/>
    <w:rsid w:val="00DB341C"/>
    <w:pPr>
      <w:bidi/>
    </w:pPr>
  </w:style>
  <w:style w:type="paragraph" w:customStyle="1" w:styleId="E94088011D504622828C7B6830BA93D9">
    <w:name w:val="E94088011D504622828C7B6830BA93D9"/>
    <w:rsid w:val="00DB341C"/>
    <w:pPr>
      <w:bidi/>
    </w:pPr>
  </w:style>
  <w:style w:type="paragraph" w:customStyle="1" w:styleId="40DCD5689CD64947809792FB02FA24D9">
    <w:name w:val="40DCD5689CD64947809792FB02FA24D9"/>
    <w:rsid w:val="00DB341C"/>
    <w:pPr>
      <w:bidi/>
    </w:pPr>
  </w:style>
  <w:style w:type="paragraph" w:customStyle="1" w:styleId="2F0DDACF91C24EAF8AB996520F9AC5D7">
    <w:name w:val="2F0DDACF91C24EAF8AB996520F9AC5D7"/>
    <w:rsid w:val="00DB341C"/>
    <w:pPr>
      <w:bidi/>
    </w:pPr>
  </w:style>
  <w:style w:type="paragraph" w:customStyle="1" w:styleId="5B3648DE7F834D4D8306A4869D8870C5">
    <w:name w:val="5B3648DE7F834D4D8306A4869D8870C5"/>
    <w:rsid w:val="00DB341C"/>
    <w:pPr>
      <w:bidi/>
    </w:pPr>
  </w:style>
  <w:style w:type="paragraph" w:customStyle="1" w:styleId="96A1BD6DCA1D46D6AC5F8C8EED01BD01">
    <w:name w:val="96A1BD6DCA1D46D6AC5F8C8EED01BD01"/>
    <w:rsid w:val="00DB341C"/>
    <w:pPr>
      <w:bidi/>
    </w:pPr>
  </w:style>
  <w:style w:type="paragraph" w:customStyle="1" w:styleId="55048C8651BB4007BD5DD14D98770040">
    <w:name w:val="55048C8651BB4007BD5DD14D98770040"/>
    <w:rsid w:val="00DB341C"/>
    <w:pPr>
      <w:bidi/>
    </w:pPr>
  </w:style>
  <w:style w:type="paragraph" w:customStyle="1" w:styleId="600CCDD3EAF7466C86842B2E8E5CADD3">
    <w:name w:val="600CCDD3EAF7466C86842B2E8E5CADD3"/>
    <w:rsid w:val="00DB341C"/>
    <w:pPr>
      <w:bidi/>
    </w:pPr>
  </w:style>
  <w:style w:type="paragraph" w:customStyle="1" w:styleId="C6B52F0E8F084CA6B1723534019A76FF">
    <w:name w:val="C6B52F0E8F084CA6B1723534019A76FF"/>
    <w:rsid w:val="00DB341C"/>
    <w:pPr>
      <w:bidi/>
    </w:pPr>
  </w:style>
  <w:style w:type="paragraph" w:customStyle="1" w:styleId="038EE90CC4AF45B19B5671E0BBCE1439">
    <w:name w:val="038EE90CC4AF45B19B5671E0BBCE1439"/>
    <w:rsid w:val="00DB341C"/>
    <w:pPr>
      <w:bidi/>
    </w:pPr>
  </w:style>
  <w:style w:type="paragraph" w:customStyle="1" w:styleId="C09F19EC82094C278A052655B7B8971E">
    <w:name w:val="C09F19EC82094C278A052655B7B8971E"/>
    <w:rsid w:val="00DB341C"/>
    <w:pPr>
      <w:bidi/>
    </w:pPr>
  </w:style>
  <w:style w:type="paragraph" w:customStyle="1" w:styleId="00D95409E6F540178D84883500BE7BB1">
    <w:name w:val="00D95409E6F540178D84883500BE7BB1"/>
    <w:rsid w:val="00DB341C"/>
    <w:pPr>
      <w:bidi/>
    </w:pPr>
  </w:style>
  <w:style w:type="paragraph" w:customStyle="1" w:styleId="899D8D0C2C544DA8B78A6DBE4C0C45DE">
    <w:name w:val="899D8D0C2C544DA8B78A6DBE4C0C45DE"/>
    <w:rsid w:val="00DB341C"/>
    <w:pPr>
      <w:bidi/>
    </w:pPr>
  </w:style>
  <w:style w:type="paragraph" w:customStyle="1" w:styleId="618FF68DB7D74F24981CFAA88E321FA5">
    <w:name w:val="618FF68DB7D74F24981CFAA88E321FA5"/>
    <w:rsid w:val="00DB341C"/>
    <w:pPr>
      <w:bidi/>
    </w:pPr>
  </w:style>
  <w:style w:type="paragraph" w:customStyle="1" w:styleId="6C8D9024839E49E8A8F542F34B15510E">
    <w:name w:val="6C8D9024839E49E8A8F542F34B15510E"/>
    <w:rsid w:val="00DB341C"/>
    <w:pPr>
      <w:bidi/>
    </w:pPr>
  </w:style>
  <w:style w:type="paragraph" w:customStyle="1" w:styleId="C14A2459FD0842C9B9D5A14C68B479D2">
    <w:name w:val="C14A2459FD0842C9B9D5A14C68B479D2"/>
    <w:rsid w:val="00DB341C"/>
    <w:pPr>
      <w:bidi/>
    </w:pPr>
  </w:style>
  <w:style w:type="paragraph" w:customStyle="1" w:styleId="33829458F7804D14AA1814005927EC30">
    <w:name w:val="33829458F7804D14AA1814005927EC30"/>
    <w:rsid w:val="00DB341C"/>
    <w:pPr>
      <w:bidi/>
    </w:pPr>
  </w:style>
  <w:style w:type="paragraph" w:customStyle="1" w:styleId="60AD4431F929489684DC1446D1507D9F">
    <w:name w:val="60AD4431F929489684DC1446D1507D9F"/>
    <w:rsid w:val="00DB341C"/>
    <w:pPr>
      <w:bidi/>
    </w:pPr>
  </w:style>
  <w:style w:type="paragraph" w:customStyle="1" w:styleId="D95D6B53715A4AB9950E04B8DDF7318F">
    <w:name w:val="D95D6B53715A4AB9950E04B8DDF7318F"/>
    <w:rsid w:val="00DB341C"/>
    <w:pPr>
      <w:bidi/>
    </w:pPr>
  </w:style>
  <w:style w:type="paragraph" w:customStyle="1" w:styleId="C963812261B64C658D6A93B2341E1D17">
    <w:name w:val="C963812261B64C658D6A93B2341E1D17"/>
    <w:rsid w:val="00DB341C"/>
    <w:pPr>
      <w:bidi/>
    </w:pPr>
  </w:style>
  <w:style w:type="paragraph" w:customStyle="1" w:styleId="E8D7C6E392B34E92893100ECDFBDA129">
    <w:name w:val="E8D7C6E392B34E92893100ECDFBDA129"/>
    <w:rsid w:val="00DB341C"/>
    <w:pPr>
      <w:bidi/>
    </w:pPr>
  </w:style>
  <w:style w:type="paragraph" w:customStyle="1" w:styleId="097C1B4AF87C465989E146256ADA70BD">
    <w:name w:val="097C1B4AF87C465989E146256ADA70BD"/>
    <w:rsid w:val="00DB341C"/>
    <w:pPr>
      <w:bidi/>
    </w:pPr>
  </w:style>
  <w:style w:type="paragraph" w:customStyle="1" w:styleId="1FCA5A59A5E142A28EBA970E34FFBF0C">
    <w:name w:val="1FCA5A59A5E142A28EBA970E34FFBF0C"/>
    <w:rsid w:val="00DB341C"/>
    <w:pPr>
      <w:bidi/>
    </w:pPr>
  </w:style>
  <w:style w:type="paragraph" w:customStyle="1" w:styleId="FE57BFD15C724654BD23EFEF279316BA">
    <w:name w:val="FE57BFD15C724654BD23EFEF279316BA"/>
    <w:rsid w:val="00DB341C"/>
    <w:pPr>
      <w:bidi/>
    </w:pPr>
  </w:style>
  <w:style w:type="paragraph" w:customStyle="1" w:styleId="07614504B7A54ECBA82C4B10D5DBE8CD">
    <w:name w:val="07614504B7A54ECBA82C4B10D5DBE8CD"/>
    <w:rsid w:val="00DB341C"/>
    <w:pPr>
      <w:bidi/>
    </w:pPr>
  </w:style>
  <w:style w:type="paragraph" w:customStyle="1" w:styleId="8AEC20127FD940D6ABD9C7D7E7D45EE3">
    <w:name w:val="8AEC20127FD940D6ABD9C7D7E7D45EE3"/>
    <w:rsid w:val="00DB341C"/>
    <w:pPr>
      <w:bidi/>
    </w:pPr>
  </w:style>
  <w:style w:type="paragraph" w:customStyle="1" w:styleId="0F969D7A243B40A187DA3A514CE82097">
    <w:name w:val="0F969D7A243B40A187DA3A514CE82097"/>
    <w:rsid w:val="00DB341C"/>
    <w:pPr>
      <w:bidi/>
    </w:pPr>
  </w:style>
  <w:style w:type="paragraph" w:customStyle="1" w:styleId="2AC24B45208B4D5ABFBC9F29B369C447">
    <w:name w:val="2AC24B45208B4D5ABFBC9F29B369C447"/>
    <w:rsid w:val="00DB341C"/>
    <w:pPr>
      <w:bidi/>
    </w:pPr>
  </w:style>
  <w:style w:type="paragraph" w:customStyle="1" w:styleId="EF8270A8E04F41E5A879BA74301D8A22">
    <w:name w:val="EF8270A8E04F41E5A879BA74301D8A22"/>
    <w:rsid w:val="00DB341C"/>
    <w:pPr>
      <w:bidi/>
    </w:pPr>
  </w:style>
  <w:style w:type="paragraph" w:customStyle="1" w:styleId="0B0ABAF2732641858B46D6290F4CDADC">
    <w:name w:val="0B0ABAF2732641858B46D6290F4CDADC"/>
    <w:rsid w:val="00DB341C"/>
    <w:pPr>
      <w:bidi/>
    </w:pPr>
  </w:style>
  <w:style w:type="paragraph" w:customStyle="1" w:styleId="E9C34854FBD24C0F9CE464462793CE19">
    <w:name w:val="E9C34854FBD24C0F9CE464462793CE19"/>
    <w:rsid w:val="00DB341C"/>
    <w:pPr>
      <w:bidi/>
    </w:pPr>
  </w:style>
  <w:style w:type="paragraph" w:customStyle="1" w:styleId="C8EBFBA12DCF4EEBB6AE9923659B2C98">
    <w:name w:val="C8EBFBA12DCF4EEBB6AE9923659B2C98"/>
    <w:rsid w:val="00DB341C"/>
    <w:pPr>
      <w:bidi/>
    </w:pPr>
  </w:style>
  <w:style w:type="paragraph" w:customStyle="1" w:styleId="1FBC9693DF3D44F7BC2EA7DDB4AA6C30">
    <w:name w:val="1FBC9693DF3D44F7BC2EA7DDB4AA6C30"/>
    <w:rsid w:val="00DB341C"/>
    <w:pPr>
      <w:bidi/>
    </w:pPr>
  </w:style>
  <w:style w:type="paragraph" w:customStyle="1" w:styleId="0FF1CB7E35D94B268DEC3EF95F76C2CE">
    <w:name w:val="0FF1CB7E35D94B268DEC3EF95F76C2CE"/>
    <w:rsid w:val="00DB341C"/>
    <w:pPr>
      <w:bidi/>
    </w:pPr>
  </w:style>
  <w:style w:type="paragraph" w:customStyle="1" w:styleId="5FB00D1233CA4EE59F037E139AB61655">
    <w:name w:val="5FB00D1233CA4EE59F037E139AB61655"/>
    <w:rsid w:val="00DB341C"/>
    <w:pPr>
      <w:bidi/>
    </w:pPr>
  </w:style>
  <w:style w:type="paragraph" w:customStyle="1" w:styleId="B3B87EA9E55C47A68057063DA50AA2A9">
    <w:name w:val="B3B87EA9E55C47A68057063DA50AA2A9"/>
    <w:rsid w:val="00DB341C"/>
    <w:pPr>
      <w:bidi/>
    </w:pPr>
  </w:style>
  <w:style w:type="paragraph" w:customStyle="1" w:styleId="2908FACA55B84202BD23AF683D4ED4B0">
    <w:name w:val="2908FACA55B84202BD23AF683D4ED4B0"/>
    <w:rsid w:val="00DB341C"/>
    <w:pPr>
      <w:bidi/>
    </w:pPr>
  </w:style>
  <w:style w:type="paragraph" w:customStyle="1" w:styleId="DD965365433C4322A4EFF96C9A53C51F">
    <w:name w:val="DD965365433C4322A4EFF96C9A53C51F"/>
    <w:rsid w:val="00DB341C"/>
    <w:pPr>
      <w:bidi/>
    </w:pPr>
  </w:style>
  <w:style w:type="paragraph" w:customStyle="1" w:styleId="1AA20D7521AA40A78A974550577B9CD0">
    <w:name w:val="1AA20D7521AA40A78A974550577B9CD0"/>
    <w:rsid w:val="00DB341C"/>
    <w:pPr>
      <w:bidi/>
    </w:pPr>
  </w:style>
  <w:style w:type="paragraph" w:customStyle="1" w:styleId="D50BE64B7B294A01B3D86AFB09154A5C">
    <w:name w:val="D50BE64B7B294A01B3D86AFB09154A5C"/>
    <w:rsid w:val="00DB341C"/>
    <w:pPr>
      <w:bidi/>
    </w:pPr>
  </w:style>
  <w:style w:type="paragraph" w:customStyle="1" w:styleId="89D8966C0600487693A4465DAE13EB53">
    <w:name w:val="89D8966C0600487693A4465DAE13EB53"/>
    <w:rsid w:val="00DB341C"/>
    <w:pPr>
      <w:bidi/>
    </w:pPr>
  </w:style>
  <w:style w:type="paragraph" w:customStyle="1" w:styleId="35B04968901B4577ABAB84095BF6C6D4">
    <w:name w:val="35B04968901B4577ABAB84095BF6C6D4"/>
    <w:rsid w:val="00DB341C"/>
    <w:pPr>
      <w:bidi/>
    </w:pPr>
  </w:style>
  <w:style w:type="paragraph" w:customStyle="1" w:styleId="A6810F0DB1884FCC9868AA4E749C80E7">
    <w:name w:val="A6810F0DB1884FCC9868AA4E749C80E7"/>
    <w:rsid w:val="00DB341C"/>
    <w:pPr>
      <w:bidi/>
    </w:pPr>
  </w:style>
  <w:style w:type="paragraph" w:customStyle="1" w:styleId="721FA0FE33724ED89EE0A7BB840FFB90">
    <w:name w:val="721FA0FE33724ED89EE0A7BB840FFB90"/>
    <w:rsid w:val="00DB341C"/>
    <w:pPr>
      <w:bidi/>
    </w:pPr>
  </w:style>
  <w:style w:type="paragraph" w:customStyle="1" w:styleId="B03F863C780A40CD8167C058C8904A76">
    <w:name w:val="B03F863C780A40CD8167C058C8904A76"/>
    <w:rsid w:val="00DB341C"/>
    <w:pPr>
      <w:bidi/>
    </w:pPr>
  </w:style>
  <w:style w:type="paragraph" w:customStyle="1" w:styleId="EF5738C075934435A1CBCDEC06F76CCA">
    <w:name w:val="EF5738C075934435A1CBCDEC06F76CCA"/>
    <w:rsid w:val="00DB341C"/>
    <w:pPr>
      <w:bidi/>
    </w:pPr>
  </w:style>
  <w:style w:type="paragraph" w:customStyle="1" w:styleId="4ABF611E707949BC9EBE767BBC609779">
    <w:name w:val="4ABF611E707949BC9EBE767BBC609779"/>
    <w:rsid w:val="00DB341C"/>
    <w:pPr>
      <w:bidi/>
    </w:pPr>
  </w:style>
  <w:style w:type="paragraph" w:customStyle="1" w:styleId="FA47353F83A047A89DA69C6DB25FC70F">
    <w:name w:val="FA47353F83A047A89DA69C6DB25FC70F"/>
    <w:rsid w:val="00DB341C"/>
    <w:pPr>
      <w:bidi/>
    </w:pPr>
  </w:style>
  <w:style w:type="paragraph" w:customStyle="1" w:styleId="BA73B44F723F45C2AB291BF79C58D0C3">
    <w:name w:val="BA73B44F723F45C2AB291BF79C58D0C3"/>
    <w:rsid w:val="00DB341C"/>
    <w:pPr>
      <w:bidi/>
    </w:pPr>
  </w:style>
  <w:style w:type="paragraph" w:customStyle="1" w:styleId="5B8DB4A852ED4E72835BE816094F6EC2">
    <w:name w:val="5B8DB4A852ED4E72835BE816094F6EC2"/>
    <w:rsid w:val="00DB341C"/>
    <w:pPr>
      <w:bidi/>
    </w:pPr>
  </w:style>
  <w:style w:type="paragraph" w:customStyle="1" w:styleId="F4E0B9902AD0460CB2FF7FD312CBC2F7">
    <w:name w:val="F4E0B9902AD0460CB2FF7FD312CBC2F7"/>
    <w:rsid w:val="00DB341C"/>
    <w:pPr>
      <w:bidi/>
    </w:pPr>
  </w:style>
  <w:style w:type="paragraph" w:customStyle="1" w:styleId="A6F0824D5AF74A7888705940E7C064FE">
    <w:name w:val="A6F0824D5AF74A7888705940E7C064FE"/>
    <w:rsid w:val="00DB341C"/>
    <w:pPr>
      <w:bidi/>
    </w:pPr>
  </w:style>
  <w:style w:type="paragraph" w:customStyle="1" w:styleId="B2F24F50BD54460386C21BED168C0795">
    <w:name w:val="B2F24F50BD54460386C21BED168C0795"/>
    <w:rsid w:val="00DB341C"/>
    <w:pPr>
      <w:bidi/>
    </w:pPr>
  </w:style>
  <w:style w:type="paragraph" w:customStyle="1" w:styleId="7D202C794728487698DAE88D4A09044E">
    <w:name w:val="7D202C794728487698DAE88D4A09044E"/>
    <w:rsid w:val="00DB341C"/>
    <w:pPr>
      <w:bidi/>
    </w:pPr>
  </w:style>
  <w:style w:type="paragraph" w:customStyle="1" w:styleId="4C5CD870263044A68F6F4ACE6E8AAB99">
    <w:name w:val="4C5CD870263044A68F6F4ACE6E8AAB99"/>
    <w:rsid w:val="00DB341C"/>
    <w:pPr>
      <w:bidi/>
    </w:pPr>
  </w:style>
  <w:style w:type="paragraph" w:customStyle="1" w:styleId="2FC138C3A71042AC895BECDDF791F01D">
    <w:name w:val="2FC138C3A71042AC895BECDDF791F01D"/>
    <w:rsid w:val="00DB341C"/>
    <w:pPr>
      <w:bidi/>
    </w:pPr>
  </w:style>
  <w:style w:type="paragraph" w:customStyle="1" w:styleId="111A450154A94B31BFB8C6D913F3B3AC">
    <w:name w:val="111A450154A94B31BFB8C6D913F3B3AC"/>
    <w:rsid w:val="00DB341C"/>
    <w:pPr>
      <w:bidi/>
    </w:pPr>
  </w:style>
  <w:style w:type="paragraph" w:customStyle="1" w:styleId="431D9612A9404580A01B711B31B347CB">
    <w:name w:val="431D9612A9404580A01B711B31B347CB"/>
    <w:rsid w:val="00DB341C"/>
    <w:pPr>
      <w:bidi/>
    </w:pPr>
  </w:style>
  <w:style w:type="paragraph" w:customStyle="1" w:styleId="A4EEAC190A5144F385C3A8F142FC676B">
    <w:name w:val="A4EEAC190A5144F385C3A8F142FC676B"/>
    <w:rsid w:val="00DB341C"/>
    <w:pPr>
      <w:bidi/>
    </w:pPr>
  </w:style>
  <w:style w:type="paragraph" w:customStyle="1" w:styleId="C9ECE736A1DC4F90A8243D3605956975">
    <w:name w:val="C9ECE736A1DC4F90A8243D3605956975"/>
    <w:rsid w:val="00DB341C"/>
    <w:pPr>
      <w:bidi/>
    </w:pPr>
  </w:style>
  <w:style w:type="paragraph" w:customStyle="1" w:styleId="5D82A55FAF954337B89DA026ADBA8404">
    <w:name w:val="5D82A55FAF954337B89DA026ADBA8404"/>
    <w:rsid w:val="00DB341C"/>
    <w:pPr>
      <w:bidi/>
    </w:pPr>
  </w:style>
  <w:style w:type="paragraph" w:customStyle="1" w:styleId="A2E9407001CA4B18861E88D6B1AB4527">
    <w:name w:val="A2E9407001CA4B18861E88D6B1AB4527"/>
    <w:rsid w:val="00DB341C"/>
    <w:pPr>
      <w:bidi/>
    </w:pPr>
  </w:style>
  <w:style w:type="paragraph" w:customStyle="1" w:styleId="CD060075938A4EE5A115CE6C3831FFE8">
    <w:name w:val="CD060075938A4EE5A115CE6C3831FFE8"/>
    <w:rsid w:val="00DB341C"/>
    <w:pPr>
      <w:bidi/>
    </w:pPr>
  </w:style>
  <w:style w:type="paragraph" w:customStyle="1" w:styleId="5523134C0C9D4E6D9490F52963A65E2A">
    <w:name w:val="5523134C0C9D4E6D9490F52963A65E2A"/>
    <w:rsid w:val="00DB341C"/>
    <w:pPr>
      <w:bidi/>
    </w:pPr>
  </w:style>
  <w:style w:type="paragraph" w:customStyle="1" w:styleId="90C5B68A4E874C7F8E24DD71AA071368">
    <w:name w:val="90C5B68A4E874C7F8E24DD71AA071368"/>
    <w:rsid w:val="00DB341C"/>
    <w:pPr>
      <w:bidi/>
    </w:pPr>
  </w:style>
  <w:style w:type="paragraph" w:customStyle="1" w:styleId="2828A6E5A7AC4A1BB2D83E20D52375F8">
    <w:name w:val="2828A6E5A7AC4A1BB2D83E20D52375F8"/>
    <w:rsid w:val="00DB341C"/>
    <w:pPr>
      <w:bidi/>
    </w:pPr>
  </w:style>
  <w:style w:type="paragraph" w:customStyle="1" w:styleId="DA2EE9DA36D94C1A9BF9AD4C4AD31291">
    <w:name w:val="DA2EE9DA36D94C1A9BF9AD4C4AD31291"/>
    <w:rsid w:val="00DB341C"/>
    <w:pPr>
      <w:bidi/>
    </w:pPr>
  </w:style>
  <w:style w:type="paragraph" w:customStyle="1" w:styleId="9186A63FE6994605A4429DC4B339DEBD">
    <w:name w:val="9186A63FE6994605A4429DC4B339DEBD"/>
    <w:rsid w:val="00DB341C"/>
    <w:pPr>
      <w:bidi/>
    </w:pPr>
  </w:style>
  <w:style w:type="paragraph" w:customStyle="1" w:styleId="F50FBE34DF0E47828ACC32CAC8EF20B5">
    <w:name w:val="F50FBE34DF0E47828ACC32CAC8EF20B5"/>
    <w:rsid w:val="00DB341C"/>
    <w:pPr>
      <w:bidi/>
    </w:pPr>
  </w:style>
  <w:style w:type="paragraph" w:customStyle="1" w:styleId="4B3911E4268A48048D015589B015B81C">
    <w:name w:val="4B3911E4268A48048D015589B015B81C"/>
    <w:rsid w:val="00DB341C"/>
    <w:pPr>
      <w:bidi/>
    </w:pPr>
  </w:style>
  <w:style w:type="paragraph" w:customStyle="1" w:styleId="5AA576EC480845FB9737110E356C34F7">
    <w:name w:val="5AA576EC480845FB9737110E356C34F7"/>
    <w:rsid w:val="00DB341C"/>
    <w:pPr>
      <w:bidi/>
    </w:pPr>
  </w:style>
  <w:style w:type="paragraph" w:customStyle="1" w:styleId="AFB05D7BBDB54759A137D249404FFAC9">
    <w:name w:val="AFB05D7BBDB54759A137D249404FFAC9"/>
    <w:rsid w:val="00DB341C"/>
    <w:pPr>
      <w:bidi/>
    </w:pPr>
  </w:style>
  <w:style w:type="paragraph" w:customStyle="1" w:styleId="7ECF12DD00E54FD790E63B01D0C2A046">
    <w:name w:val="7ECF12DD00E54FD790E63B01D0C2A046"/>
    <w:rsid w:val="00DB341C"/>
    <w:pPr>
      <w:bidi/>
    </w:pPr>
  </w:style>
  <w:style w:type="paragraph" w:customStyle="1" w:styleId="D5F3B3EAE7374CF1B23AD8483C83250B">
    <w:name w:val="D5F3B3EAE7374CF1B23AD8483C83250B"/>
    <w:rsid w:val="00DB341C"/>
    <w:pPr>
      <w:bidi/>
    </w:pPr>
  </w:style>
  <w:style w:type="paragraph" w:customStyle="1" w:styleId="9B1EFFD1B555412C84B9EEECBD1CE70A">
    <w:name w:val="9B1EFFD1B555412C84B9EEECBD1CE70A"/>
    <w:rsid w:val="00DB341C"/>
    <w:pPr>
      <w:bidi/>
    </w:pPr>
  </w:style>
  <w:style w:type="paragraph" w:customStyle="1" w:styleId="2BE0AA9A45CA4F71A6CDDE96E10814CD">
    <w:name w:val="2BE0AA9A45CA4F71A6CDDE96E10814CD"/>
    <w:rsid w:val="00DB341C"/>
    <w:pPr>
      <w:bidi/>
    </w:pPr>
  </w:style>
  <w:style w:type="paragraph" w:customStyle="1" w:styleId="02861FD72E8241B2A54FF4A3EBEC07E3">
    <w:name w:val="02861FD72E8241B2A54FF4A3EBEC07E3"/>
    <w:rsid w:val="00DB341C"/>
    <w:pPr>
      <w:bidi/>
    </w:pPr>
  </w:style>
  <w:style w:type="paragraph" w:customStyle="1" w:styleId="3087700A15CA4AFC86D25AA0FA7DE50B">
    <w:name w:val="3087700A15CA4AFC86D25AA0FA7DE50B"/>
    <w:rsid w:val="00DB341C"/>
    <w:pPr>
      <w:bidi/>
    </w:pPr>
  </w:style>
  <w:style w:type="paragraph" w:customStyle="1" w:styleId="E50C3462E01F42A2AFC842C1D47BA49A">
    <w:name w:val="E50C3462E01F42A2AFC842C1D47BA49A"/>
    <w:rsid w:val="00DB341C"/>
    <w:pPr>
      <w:bidi/>
    </w:pPr>
  </w:style>
  <w:style w:type="paragraph" w:customStyle="1" w:styleId="6743180AF31D497BA1424397D63427C0">
    <w:name w:val="6743180AF31D497BA1424397D63427C0"/>
    <w:rsid w:val="00DB341C"/>
    <w:pPr>
      <w:bidi/>
    </w:pPr>
  </w:style>
  <w:style w:type="paragraph" w:customStyle="1" w:styleId="F8E887DBE4614873B55B20C12BCCD8DD">
    <w:name w:val="F8E887DBE4614873B55B20C12BCCD8DD"/>
    <w:rsid w:val="00DB341C"/>
    <w:pPr>
      <w:bidi/>
    </w:pPr>
  </w:style>
  <w:style w:type="paragraph" w:customStyle="1" w:styleId="D31D3B5BA7F34C4FA71ADEEA735D8EEF">
    <w:name w:val="D31D3B5BA7F34C4FA71ADEEA735D8EEF"/>
    <w:rsid w:val="00DB341C"/>
    <w:pPr>
      <w:bidi/>
    </w:pPr>
  </w:style>
  <w:style w:type="paragraph" w:customStyle="1" w:styleId="5ED6DC20C122448BA4B81EA1DB2C49F7">
    <w:name w:val="5ED6DC20C122448BA4B81EA1DB2C49F7"/>
    <w:rsid w:val="00DB341C"/>
    <w:pPr>
      <w:bidi/>
    </w:pPr>
  </w:style>
  <w:style w:type="paragraph" w:customStyle="1" w:styleId="AED203311A6A48A29D942F161C7BA288">
    <w:name w:val="AED203311A6A48A29D942F161C7BA288"/>
    <w:rsid w:val="00DB341C"/>
    <w:pPr>
      <w:bidi/>
    </w:pPr>
  </w:style>
  <w:style w:type="paragraph" w:customStyle="1" w:styleId="9E36BA0D54C34BF0B81D4E0A77AF653B">
    <w:name w:val="9E36BA0D54C34BF0B81D4E0A77AF653B"/>
    <w:rsid w:val="00DB341C"/>
    <w:pPr>
      <w:bidi/>
    </w:pPr>
  </w:style>
  <w:style w:type="paragraph" w:customStyle="1" w:styleId="640049BE721F435BB43735ABAFD2D6BB">
    <w:name w:val="640049BE721F435BB43735ABAFD2D6BB"/>
    <w:rsid w:val="00DB341C"/>
    <w:pPr>
      <w:bidi/>
    </w:pPr>
  </w:style>
  <w:style w:type="paragraph" w:customStyle="1" w:styleId="87C794B093C049F68F4816988CBA8E4A">
    <w:name w:val="87C794B093C049F68F4816988CBA8E4A"/>
    <w:rsid w:val="00DB341C"/>
    <w:pPr>
      <w:bidi/>
    </w:pPr>
  </w:style>
  <w:style w:type="paragraph" w:customStyle="1" w:styleId="DD3E215219FF466688B3B148863AB554">
    <w:name w:val="DD3E215219FF466688B3B148863AB554"/>
    <w:rsid w:val="00DB341C"/>
    <w:pPr>
      <w:bidi/>
    </w:pPr>
  </w:style>
  <w:style w:type="paragraph" w:customStyle="1" w:styleId="12E2089E68F640D2BDAF13D877954479">
    <w:name w:val="12E2089E68F640D2BDAF13D877954479"/>
    <w:rsid w:val="00DB341C"/>
    <w:pPr>
      <w:bidi/>
    </w:pPr>
  </w:style>
  <w:style w:type="paragraph" w:customStyle="1" w:styleId="117580C6CE434DE981540024D1B56ED6">
    <w:name w:val="117580C6CE434DE981540024D1B56ED6"/>
    <w:rsid w:val="00DB341C"/>
    <w:pPr>
      <w:bidi/>
    </w:pPr>
  </w:style>
  <w:style w:type="paragraph" w:customStyle="1" w:styleId="36E5514046A1489C896E72439B409DEE">
    <w:name w:val="36E5514046A1489C896E72439B409DEE"/>
    <w:rsid w:val="00DB341C"/>
    <w:pPr>
      <w:bidi/>
    </w:pPr>
  </w:style>
  <w:style w:type="paragraph" w:customStyle="1" w:styleId="4419B546E77049B7A512A86D6B31EB37">
    <w:name w:val="4419B546E77049B7A512A86D6B31EB37"/>
    <w:rsid w:val="00DB341C"/>
    <w:pPr>
      <w:bidi/>
    </w:pPr>
  </w:style>
  <w:style w:type="paragraph" w:customStyle="1" w:styleId="B60010AAEECF4C5E975F9EB09B089076">
    <w:name w:val="B60010AAEECF4C5E975F9EB09B089076"/>
    <w:rsid w:val="00DB341C"/>
    <w:pPr>
      <w:bidi/>
    </w:pPr>
  </w:style>
  <w:style w:type="paragraph" w:customStyle="1" w:styleId="BE615D4FB7AA4B51B5CE78A77DCE925F">
    <w:name w:val="BE615D4FB7AA4B51B5CE78A77DCE925F"/>
    <w:rsid w:val="00DB341C"/>
    <w:pPr>
      <w:bidi/>
    </w:pPr>
  </w:style>
  <w:style w:type="paragraph" w:customStyle="1" w:styleId="0E42C3FB8CC2487FAEA0E73BBDD6E956">
    <w:name w:val="0E42C3FB8CC2487FAEA0E73BBDD6E956"/>
    <w:rsid w:val="00DB341C"/>
    <w:pPr>
      <w:bidi/>
    </w:pPr>
  </w:style>
  <w:style w:type="paragraph" w:customStyle="1" w:styleId="0CCACD042C944A76AC9A50FD57BC1FC6">
    <w:name w:val="0CCACD042C944A76AC9A50FD57BC1FC6"/>
    <w:rsid w:val="00DB341C"/>
    <w:pPr>
      <w:bidi/>
    </w:pPr>
  </w:style>
  <w:style w:type="paragraph" w:customStyle="1" w:styleId="6E4C0AF1CD014A76ACC832BD1138DEA1">
    <w:name w:val="6E4C0AF1CD014A76ACC832BD1138DEA1"/>
    <w:rsid w:val="00DB341C"/>
    <w:pPr>
      <w:bidi/>
    </w:pPr>
  </w:style>
  <w:style w:type="paragraph" w:customStyle="1" w:styleId="5662ED17561A4EFC92085EED64BBC7B9">
    <w:name w:val="5662ED17561A4EFC92085EED64BBC7B9"/>
    <w:rsid w:val="00DB341C"/>
    <w:pPr>
      <w:bidi/>
    </w:pPr>
  </w:style>
  <w:style w:type="paragraph" w:customStyle="1" w:styleId="97C94B1A335B4BE3A00FE7790817C774">
    <w:name w:val="97C94B1A335B4BE3A00FE7790817C774"/>
    <w:rsid w:val="00DB341C"/>
    <w:pPr>
      <w:bidi/>
    </w:pPr>
  </w:style>
  <w:style w:type="paragraph" w:customStyle="1" w:styleId="85F93A357A644117A65F4DC7EDF194A1">
    <w:name w:val="85F93A357A644117A65F4DC7EDF194A1"/>
    <w:rsid w:val="00DB341C"/>
    <w:pPr>
      <w:bidi/>
    </w:pPr>
  </w:style>
  <w:style w:type="paragraph" w:customStyle="1" w:styleId="DE0F330883B94E84B4BAC7CEBB25865B">
    <w:name w:val="DE0F330883B94E84B4BAC7CEBB25865B"/>
    <w:rsid w:val="00DB341C"/>
    <w:pPr>
      <w:bidi/>
    </w:pPr>
  </w:style>
  <w:style w:type="paragraph" w:customStyle="1" w:styleId="61DF559301A84D958053A293092CF193">
    <w:name w:val="61DF559301A84D958053A293092CF193"/>
    <w:rsid w:val="00DB341C"/>
    <w:pPr>
      <w:bidi/>
    </w:pPr>
  </w:style>
  <w:style w:type="paragraph" w:customStyle="1" w:styleId="6DA7C27F48EA4EDEBFF005EEEA723BBE">
    <w:name w:val="6DA7C27F48EA4EDEBFF005EEEA723BBE"/>
    <w:rsid w:val="00DB341C"/>
    <w:pPr>
      <w:bidi/>
    </w:pPr>
  </w:style>
  <w:style w:type="paragraph" w:customStyle="1" w:styleId="725932652DFE4D419CF168E1606BC7E4">
    <w:name w:val="725932652DFE4D419CF168E1606BC7E4"/>
    <w:rsid w:val="00DB341C"/>
    <w:pPr>
      <w:bidi/>
    </w:pPr>
  </w:style>
  <w:style w:type="paragraph" w:customStyle="1" w:styleId="3E887FD4241E4CCF8310B09C62CAFD4C">
    <w:name w:val="3E887FD4241E4CCF8310B09C62CAFD4C"/>
    <w:rsid w:val="00DB341C"/>
    <w:pPr>
      <w:bidi/>
    </w:pPr>
  </w:style>
  <w:style w:type="paragraph" w:customStyle="1" w:styleId="98A0054630364C95A3270A6B3E551797">
    <w:name w:val="98A0054630364C95A3270A6B3E551797"/>
    <w:rsid w:val="00DB341C"/>
    <w:pPr>
      <w:bidi/>
    </w:pPr>
  </w:style>
  <w:style w:type="paragraph" w:customStyle="1" w:styleId="D0D3D495DC80405AB0496758C076034E">
    <w:name w:val="D0D3D495DC80405AB0496758C076034E"/>
    <w:rsid w:val="00DB341C"/>
    <w:pPr>
      <w:bidi/>
    </w:pPr>
  </w:style>
  <w:style w:type="paragraph" w:customStyle="1" w:styleId="251DE3E139F846F48E3A64311581EBE0">
    <w:name w:val="251DE3E139F846F48E3A64311581EBE0"/>
    <w:rsid w:val="00DB341C"/>
    <w:pPr>
      <w:bidi/>
    </w:pPr>
  </w:style>
  <w:style w:type="paragraph" w:customStyle="1" w:styleId="5BF81B01FBD44C3CB0F0397EAAE022D2">
    <w:name w:val="5BF81B01FBD44C3CB0F0397EAAE022D2"/>
    <w:rsid w:val="00DB341C"/>
    <w:pPr>
      <w:bidi/>
    </w:pPr>
  </w:style>
  <w:style w:type="paragraph" w:customStyle="1" w:styleId="68B4423AF656479097D36BB039B1ADCB">
    <w:name w:val="68B4423AF656479097D36BB039B1ADCB"/>
    <w:rsid w:val="00DB341C"/>
    <w:pPr>
      <w:bidi/>
    </w:pPr>
  </w:style>
  <w:style w:type="paragraph" w:customStyle="1" w:styleId="773730A567EA4A21816F10A704744BE9">
    <w:name w:val="773730A567EA4A21816F10A704744BE9"/>
    <w:rsid w:val="00DB341C"/>
    <w:pPr>
      <w:bidi/>
    </w:pPr>
  </w:style>
  <w:style w:type="paragraph" w:customStyle="1" w:styleId="C3EACA068FB44A3AA92722266B55DD11">
    <w:name w:val="C3EACA068FB44A3AA92722266B55DD11"/>
    <w:rsid w:val="00DB341C"/>
    <w:pPr>
      <w:bidi/>
    </w:pPr>
  </w:style>
  <w:style w:type="paragraph" w:customStyle="1" w:styleId="99F261DC42044304A653212B917FFDC6">
    <w:name w:val="99F261DC42044304A653212B917FFDC6"/>
    <w:rsid w:val="00DB341C"/>
    <w:pPr>
      <w:bidi/>
    </w:pPr>
  </w:style>
  <w:style w:type="paragraph" w:customStyle="1" w:styleId="FA70153031F74771BD032DF1BEB1BA83">
    <w:name w:val="FA70153031F74771BD032DF1BEB1BA83"/>
    <w:rsid w:val="00DB341C"/>
    <w:pPr>
      <w:bidi/>
    </w:pPr>
  </w:style>
  <w:style w:type="paragraph" w:customStyle="1" w:styleId="2065F043F37A4E319DDD8577051FC7DC">
    <w:name w:val="2065F043F37A4E319DDD8577051FC7DC"/>
    <w:rsid w:val="00DB341C"/>
    <w:pPr>
      <w:bidi/>
    </w:pPr>
  </w:style>
  <w:style w:type="paragraph" w:customStyle="1" w:styleId="9AF56B53FFF14F38B47B1291950D5B60">
    <w:name w:val="9AF56B53FFF14F38B47B1291950D5B60"/>
    <w:rsid w:val="00DB341C"/>
    <w:pPr>
      <w:bidi/>
    </w:pPr>
  </w:style>
  <w:style w:type="paragraph" w:customStyle="1" w:styleId="D0EA3610044C4A99B4F644C857166CC8">
    <w:name w:val="D0EA3610044C4A99B4F644C857166CC8"/>
    <w:rsid w:val="00DB341C"/>
    <w:pPr>
      <w:bidi/>
    </w:pPr>
  </w:style>
  <w:style w:type="paragraph" w:customStyle="1" w:styleId="6C23512AF57041338B5AF8654D5D982D">
    <w:name w:val="6C23512AF57041338B5AF8654D5D982D"/>
    <w:rsid w:val="00DB341C"/>
    <w:pPr>
      <w:bidi/>
    </w:pPr>
  </w:style>
  <w:style w:type="paragraph" w:customStyle="1" w:styleId="174AD08C15B541EB9E415FC40B2C5181">
    <w:name w:val="174AD08C15B541EB9E415FC40B2C5181"/>
    <w:rsid w:val="00DB341C"/>
    <w:pPr>
      <w:bidi/>
    </w:pPr>
  </w:style>
  <w:style w:type="paragraph" w:customStyle="1" w:styleId="FD109F3768AE44719E5082B606902D99">
    <w:name w:val="FD109F3768AE44719E5082B606902D99"/>
    <w:rsid w:val="00DB341C"/>
    <w:pPr>
      <w:bidi/>
    </w:pPr>
  </w:style>
  <w:style w:type="paragraph" w:customStyle="1" w:styleId="4B96A72A08BB4A48A0C8903F0168FC9B">
    <w:name w:val="4B96A72A08BB4A48A0C8903F0168FC9B"/>
    <w:rsid w:val="00DB341C"/>
    <w:pPr>
      <w:bidi/>
    </w:pPr>
  </w:style>
  <w:style w:type="paragraph" w:customStyle="1" w:styleId="E554D230533C409DA81842D8C8BA3B24">
    <w:name w:val="E554D230533C409DA81842D8C8BA3B24"/>
    <w:rsid w:val="00DB341C"/>
    <w:pPr>
      <w:bidi/>
    </w:pPr>
  </w:style>
  <w:style w:type="paragraph" w:customStyle="1" w:styleId="50F79427142B43EE95971740045F5052">
    <w:name w:val="50F79427142B43EE95971740045F5052"/>
    <w:rsid w:val="00DB341C"/>
    <w:pPr>
      <w:bidi/>
    </w:pPr>
  </w:style>
  <w:style w:type="paragraph" w:customStyle="1" w:styleId="E685ED8729C14A678BBF358C18F19C38">
    <w:name w:val="E685ED8729C14A678BBF358C18F19C38"/>
    <w:rsid w:val="00DB341C"/>
    <w:pPr>
      <w:bidi/>
    </w:pPr>
  </w:style>
  <w:style w:type="paragraph" w:customStyle="1" w:styleId="DA1B82186B1345E3B664ED2F09CDC6B6">
    <w:name w:val="DA1B82186B1345E3B664ED2F09CDC6B6"/>
    <w:rsid w:val="00DB341C"/>
    <w:pPr>
      <w:bidi/>
    </w:pPr>
  </w:style>
  <w:style w:type="paragraph" w:customStyle="1" w:styleId="6C3290E7C7A84CCA94C1A15E91CFB1C6">
    <w:name w:val="6C3290E7C7A84CCA94C1A15E91CFB1C6"/>
    <w:rsid w:val="00DB341C"/>
    <w:pPr>
      <w:bidi/>
    </w:pPr>
  </w:style>
  <w:style w:type="paragraph" w:customStyle="1" w:styleId="3C1A0D636D8F47F1BF0158DC7E47A9E7">
    <w:name w:val="3C1A0D636D8F47F1BF0158DC7E47A9E7"/>
    <w:rsid w:val="00DB341C"/>
    <w:pPr>
      <w:bidi/>
    </w:pPr>
  </w:style>
  <w:style w:type="paragraph" w:customStyle="1" w:styleId="E519D3712E1B47B4A661CDED15A4ECAE">
    <w:name w:val="E519D3712E1B47B4A661CDED15A4ECAE"/>
    <w:rsid w:val="00DB341C"/>
    <w:pPr>
      <w:bidi/>
    </w:pPr>
  </w:style>
  <w:style w:type="paragraph" w:customStyle="1" w:styleId="DA56ED26122A4E15809EBB54FDDA58DD">
    <w:name w:val="DA56ED26122A4E15809EBB54FDDA58DD"/>
    <w:rsid w:val="00DB341C"/>
    <w:pPr>
      <w:bidi/>
    </w:pPr>
  </w:style>
  <w:style w:type="paragraph" w:customStyle="1" w:styleId="59550C2D3D534B5B96A65616F4A21FC2">
    <w:name w:val="59550C2D3D534B5B96A65616F4A21FC2"/>
    <w:rsid w:val="00DB341C"/>
    <w:pPr>
      <w:bidi/>
    </w:pPr>
  </w:style>
  <w:style w:type="paragraph" w:customStyle="1" w:styleId="BED48B27D92440F38DC06F77C18388FF">
    <w:name w:val="BED48B27D92440F38DC06F77C18388FF"/>
    <w:rsid w:val="00DB341C"/>
    <w:pPr>
      <w:bidi/>
    </w:pPr>
  </w:style>
  <w:style w:type="paragraph" w:customStyle="1" w:styleId="4615ECA9B99A44E283FC784C67987435">
    <w:name w:val="4615ECA9B99A44E283FC784C67987435"/>
    <w:rsid w:val="00DB341C"/>
    <w:pPr>
      <w:bidi/>
    </w:pPr>
  </w:style>
  <w:style w:type="paragraph" w:customStyle="1" w:styleId="1AFC4A0FEDAF4AD194B3C89539BB5021">
    <w:name w:val="1AFC4A0FEDAF4AD194B3C89539BB5021"/>
    <w:rsid w:val="00DB341C"/>
    <w:pPr>
      <w:bidi/>
    </w:pPr>
  </w:style>
  <w:style w:type="paragraph" w:customStyle="1" w:styleId="D22E5B6A7A154EC887DB7CA3C238AE36">
    <w:name w:val="D22E5B6A7A154EC887DB7CA3C238AE36"/>
    <w:rsid w:val="00DB341C"/>
    <w:pPr>
      <w:bidi/>
    </w:pPr>
  </w:style>
  <w:style w:type="paragraph" w:customStyle="1" w:styleId="6D5646AFC2854CB5A86E6A792EF2B7C4">
    <w:name w:val="6D5646AFC2854CB5A86E6A792EF2B7C4"/>
    <w:rsid w:val="00DB341C"/>
    <w:pPr>
      <w:bidi/>
    </w:pPr>
  </w:style>
  <w:style w:type="paragraph" w:customStyle="1" w:styleId="0086F1268A0145FCAEC7F37C8EBBA379">
    <w:name w:val="0086F1268A0145FCAEC7F37C8EBBA379"/>
    <w:rsid w:val="00DB341C"/>
    <w:pPr>
      <w:bidi/>
    </w:pPr>
  </w:style>
  <w:style w:type="paragraph" w:customStyle="1" w:styleId="40FA0F78B55C44F5B5EE59A418BF9ECC">
    <w:name w:val="40FA0F78B55C44F5B5EE59A418BF9ECC"/>
    <w:rsid w:val="00E247C0"/>
    <w:pPr>
      <w:bidi/>
      <w:spacing w:line="259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14D77-F413-4223-AD3A-97C8242BE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نموذج أخطاء البصمة- النسخة الإلكترونية 44.dotx</Template>
  <TotalTime>3</TotalTime>
  <Pages>1</Pages>
  <Words>194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athee</dc:creator>
  <cp:keywords/>
  <dc:description/>
  <cp:lastModifiedBy>hp</cp:lastModifiedBy>
  <cp:revision>3</cp:revision>
  <dcterms:created xsi:type="dcterms:W3CDTF">2026-03-04T10:51:00Z</dcterms:created>
  <dcterms:modified xsi:type="dcterms:W3CDTF">2026-03-04T11:49:00Z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a0e4b167-35a5-4187-ac2a-6139cba2102b</vt:lpwstr>
  </property>
</Properties>
</file>